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1F00" w:rsidRPr="003550E4" w:rsidRDefault="003550E4" w:rsidP="00841F00">
      <w:pPr>
        <w:rPr>
          <w:rFonts w:ascii="Arial" w:hAnsi="Arial" w:cs="Arial"/>
          <w:sz w:val="28"/>
          <w:szCs w:val="28"/>
        </w:rPr>
      </w:pPr>
      <w:bookmarkStart w:id="0" w:name="_GoBack"/>
      <w:bookmarkEnd w:id="0"/>
      <w:r w:rsidRPr="003550E4">
        <w:rPr>
          <w:rFonts w:ascii="Arial" w:hAnsi="Arial" w:cs="Arial"/>
          <w:sz w:val="28"/>
          <w:szCs w:val="28"/>
        </w:rPr>
        <w:t xml:space="preserve">Thesis </w:t>
      </w:r>
      <w:r w:rsidRPr="00DA52B1">
        <w:rPr>
          <w:rFonts w:ascii="Arial" w:hAnsi="Arial" w:cs="Arial"/>
          <w:color w:val="FF0000"/>
          <w:sz w:val="28"/>
          <w:szCs w:val="28"/>
        </w:rPr>
        <w:t>XXX</w:t>
      </w:r>
    </w:p>
    <w:p w:rsidR="003550E4" w:rsidRPr="003550E4" w:rsidRDefault="003550E4" w:rsidP="00841F00">
      <w:pPr>
        <w:rPr>
          <w:rFonts w:ascii="Arial" w:hAnsi="Arial" w:cs="Arial"/>
          <w:sz w:val="28"/>
          <w:szCs w:val="28"/>
        </w:rPr>
      </w:pPr>
    </w:p>
    <w:p w:rsidR="003550E4" w:rsidRPr="003550E4" w:rsidRDefault="003550E4" w:rsidP="00841F00">
      <w:pPr>
        <w:rPr>
          <w:rFonts w:ascii="Arial" w:hAnsi="Arial" w:cs="Arial"/>
          <w:sz w:val="28"/>
          <w:szCs w:val="28"/>
        </w:rPr>
      </w:pPr>
    </w:p>
    <w:p w:rsidR="003550E4" w:rsidRPr="003550E4" w:rsidRDefault="003550E4" w:rsidP="00841F00">
      <w:pPr>
        <w:rPr>
          <w:rFonts w:ascii="Arial" w:hAnsi="Arial" w:cs="Arial"/>
          <w:sz w:val="28"/>
          <w:szCs w:val="28"/>
        </w:rPr>
      </w:pPr>
    </w:p>
    <w:p w:rsidR="00841F00" w:rsidRDefault="00841F00" w:rsidP="00841F00">
      <w:pPr>
        <w:rPr>
          <w:rFonts w:ascii="Arial" w:hAnsi="Arial" w:cs="Arial"/>
          <w:sz w:val="28"/>
          <w:szCs w:val="28"/>
        </w:rPr>
      </w:pPr>
    </w:p>
    <w:p w:rsidR="00DA52B1" w:rsidRDefault="00DA52B1" w:rsidP="00841F00">
      <w:pPr>
        <w:rPr>
          <w:rFonts w:ascii="Arial" w:hAnsi="Arial" w:cs="Arial"/>
          <w:sz w:val="28"/>
          <w:szCs w:val="28"/>
        </w:rPr>
      </w:pPr>
    </w:p>
    <w:p w:rsidR="00DA52B1" w:rsidRDefault="00DA52B1" w:rsidP="00841F00">
      <w:pPr>
        <w:rPr>
          <w:rFonts w:ascii="Arial" w:hAnsi="Arial" w:cs="Arial"/>
          <w:sz w:val="28"/>
          <w:szCs w:val="28"/>
        </w:rPr>
      </w:pPr>
    </w:p>
    <w:p w:rsidR="00841F00" w:rsidRPr="003550E4" w:rsidRDefault="00841F00" w:rsidP="00841F00">
      <w:pPr>
        <w:rPr>
          <w:rFonts w:ascii="Arial" w:hAnsi="Arial" w:cs="Arial"/>
          <w:sz w:val="28"/>
          <w:szCs w:val="28"/>
        </w:rPr>
      </w:pPr>
    </w:p>
    <w:p w:rsidR="00841F00" w:rsidRPr="003550E4" w:rsidRDefault="00841F00" w:rsidP="00841F00">
      <w:pPr>
        <w:rPr>
          <w:rFonts w:ascii="Arial" w:hAnsi="Arial" w:cs="Arial"/>
          <w:sz w:val="28"/>
          <w:szCs w:val="28"/>
        </w:rPr>
      </w:pPr>
    </w:p>
    <w:p w:rsidR="004474DC" w:rsidRPr="00841F00" w:rsidRDefault="00FD42F9" w:rsidP="00841F00">
      <w:pPr>
        <w:pStyle w:val="Titel"/>
        <w:jc w:val="left"/>
      </w:pPr>
      <w:r w:rsidRPr="00841F00">
        <w:t>&lt;</w:t>
      </w:r>
      <w:r w:rsidR="00A17116" w:rsidRPr="00841F00">
        <w:t>Titel på exjobb</w:t>
      </w:r>
      <w:r w:rsidRPr="00841F00">
        <w:t>&gt;</w:t>
      </w:r>
    </w:p>
    <w:p w:rsidR="004474DC" w:rsidRPr="00841F00" w:rsidRDefault="00FD42F9" w:rsidP="00841F00">
      <w:pPr>
        <w:pStyle w:val="Bokensundertitel"/>
        <w:jc w:val="left"/>
        <w:rPr>
          <w:lang w:val="sv-SE"/>
        </w:rPr>
      </w:pPr>
      <w:r w:rsidRPr="00841F00">
        <w:rPr>
          <w:lang w:val="sv-SE"/>
        </w:rPr>
        <w:t>&lt;</w:t>
      </w:r>
      <w:r w:rsidR="00A17116" w:rsidRPr="00841F00">
        <w:rPr>
          <w:lang w:val="sv-SE"/>
        </w:rPr>
        <w:t>Eventuell undertitel</w:t>
      </w:r>
      <w:r w:rsidRPr="00841F00">
        <w:rPr>
          <w:lang w:val="sv-SE"/>
        </w:rPr>
        <w:t>&gt;</w:t>
      </w:r>
    </w:p>
    <w:p w:rsidR="00B02113" w:rsidRDefault="00B02113" w:rsidP="003550E4">
      <w:pPr>
        <w:rPr>
          <w:rFonts w:ascii="Arial" w:hAnsi="Arial" w:cs="Arial"/>
          <w:sz w:val="28"/>
          <w:szCs w:val="28"/>
        </w:rPr>
      </w:pPr>
    </w:p>
    <w:p w:rsidR="00DA52B1" w:rsidRPr="003550E4" w:rsidRDefault="00DA52B1" w:rsidP="003550E4">
      <w:pPr>
        <w:rPr>
          <w:rFonts w:ascii="Arial" w:hAnsi="Arial" w:cs="Arial"/>
          <w:sz w:val="28"/>
          <w:szCs w:val="28"/>
        </w:rPr>
      </w:pPr>
    </w:p>
    <w:p w:rsidR="00D91D56" w:rsidRPr="003550E4" w:rsidRDefault="00D91D56" w:rsidP="003550E4">
      <w:pPr>
        <w:rPr>
          <w:rFonts w:ascii="Arial" w:hAnsi="Arial" w:cs="Arial"/>
          <w:sz w:val="28"/>
          <w:szCs w:val="28"/>
        </w:rPr>
      </w:pPr>
    </w:p>
    <w:p w:rsidR="00D15730" w:rsidRPr="00841F00" w:rsidRDefault="00FD42F9" w:rsidP="00841F00">
      <w:pPr>
        <w:pStyle w:val="Bokensundertitel"/>
        <w:jc w:val="left"/>
        <w:rPr>
          <w:lang w:val="sv-SE"/>
        </w:rPr>
      </w:pPr>
      <w:r w:rsidRPr="00841F00">
        <w:rPr>
          <w:lang w:val="sv-SE"/>
        </w:rPr>
        <w:t>&lt;</w:t>
      </w:r>
      <w:r w:rsidR="00A17116" w:rsidRPr="00841F00">
        <w:rPr>
          <w:lang w:val="sv-SE"/>
        </w:rPr>
        <w:t>Förnamn Efternamn1</w:t>
      </w:r>
      <w:r w:rsidRPr="00841F00">
        <w:rPr>
          <w:lang w:val="sv-SE"/>
        </w:rPr>
        <w:t>&gt;</w:t>
      </w:r>
    </w:p>
    <w:p w:rsidR="00A17116" w:rsidRDefault="00FD42F9" w:rsidP="00841F00">
      <w:pPr>
        <w:pStyle w:val="Bokensundertitel"/>
        <w:jc w:val="left"/>
        <w:rPr>
          <w:lang w:val="sv-SE"/>
        </w:rPr>
      </w:pPr>
      <w:r w:rsidRPr="00841F00">
        <w:rPr>
          <w:lang w:val="sv-SE"/>
        </w:rPr>
        <w:t>&lt;</w:t>
      </w:r>
      <w:r w:rsidR="00A17116" w:rsidRPr="00841F00">
        <w:rPr>
          <w:lang w:val="sv-SE"/>
        </w:rPr>
        <w:t>Förnamn Efternamn2</w:t>
      </w:r>
      <w:r w:rsidRPr="00841F00">
        <w:rPr>
          <w:lang w:val="sv-SE"/>
        </w:rPr>
        <w:t>&gt;</w:t>
      </w:r>
    </w:p>
    <w:p w:rsidR="003550E4" w:rsidRPr="003550E4" w:rsidRDefault="003550E4" w:rsidP="003550E4">
      <w:pPr>
        <w:rPr>
          <w:rFonts w:ascii="Arial" w:hAnsi="Arial" w:cs="Arial"/>
          <w:sz w:val="28"/>
          <w:szCs w:val="28"/>
        </w:rPr>
      </w:pPr>
    </w:p>
    <w:p w:rsidR="003550E4" w:rsidRPr="003550E4" w:rsidRDefault="003550E4" w:rsidP="003550E4">
      <w:pPr>
        <w:rPr>
          <w:rFonts w:ascii="Arial" w:hAnsi="Arial" w:cs="Arial"/>
          <w:sz w:val="28"/>
          <w:szCs w:val="28"/>
        </w:rPr>
      </w:pPr>
    </w:p>
    <w:p w:rsidR="003550E4" w:rsidRPr="003550E4" w:rsidRDefault="003550E4" w:rsidP="003550E4">
      <w:pPr>
        <w:rPr>
          <w:rFonts w:ascii="Arial" w:hAnsi="Arial" w:cs="Arial"/>
          <w:sz w:val="28"/>
          <w:szCs w:val="28"/>
        </w:rPr>
      </w:pPr>
    </w:p>
    <w:p w:rsidR="003550E4" w:rsidRDefault="003550E4" w:rsidP="003550E4">
      <w:pPr>
        <w:rPr>
          <w:rFonts w:ascii="Arial" w:hAnsi="Arial" w:cs="Arial"/>
          <w:sz w:val="28"/>
          <w:szCs w:val="28"/>
        </w:rPr>
      </w:pPr>
    </w:p>
    <w:p w:rsidR="00DA52B1" w:rsidRDefault="00DA52B1" w:rsidP="003550E4">
      <w:pPr>
        <w:rPr>
          <w:rFonts w:ascii="Arial" w:hAnsi="Arial" w:cs="Arial"/>
          <w:sz w:val="28"/>
          <w:szCs w:val="28"/>
        </w:rPr>
      </w:pPr>
    </w:p>
    <w:p w:rsidR="00DA52B1" w:rsidRPr="003550E4" w:rsidRDefault="00DA52B1" w:rsidP="003550E4">
      <w:pPr>
        <w:rPr>
          <w:rFonts w:ascii="Arial" w:hAnsi="Arial" w:cs="Arial"/>
          <w:sz w:val="28"/>
          <w:szCs w:val="28"/>
        </w:rPr>
      </w:pPr>
    </w:p>
    <w:p w:rsidR="003550E4" w:rsidRDefault="003550E4" w:rsidP="003550E4">
      <w:pPr>
        <w:rPr>
          <w:rFonts w:ascii="Arial" w:hAnsi="Arial" w:cs="Arial"/>
          <w:sz w:val="28"/>
          <w:szCs w:val="28"/>
        </w:rPr>
      </w:pPr>
    </w:p>
    <w:p w:rsidR="00DA52B1" w:rsidRPr="003550E4" w:rsidRDefault="00DA52B1" w:rsidP="003550E4">
      <w:pPr>
        <w:rPr>
          <w:rFonts w:ascii="Arial" w:hAnsi="Arial" w:cs="Arial"/>
          <w:sz w:val="28"/>
          <w:szCs w:val="28"/>
        </w:rPr>
      </w:pPr>
    </w:p>
    <w:p w:rsidR="003550E4" w:rsidRDefault="003550E4" w:rsidP="003550E4">
      <w:pPr>
        <w:rPr>
          <w:rFonts w:ascii="Arial" w:hAnsi="Arial" w:cs="Arial"/>
          <w:sz w:val="28"/>
          <w:szCs w:val="28"/>
        </w:rPr>
      </w:pPr>
    </w:p>
    <w:p w:rsidR="00DA52B1" w:rsidRDefault="00DA52B1" w:rsidP="003550E4">
      <w:pPr>
        <w:rPr>
          <w:rFonts w:ascii="Arial" w:hAnsi="Arial" w:cs="Arial"/>
          <w:sz w:val="28"/>
          <w:szCs w:val="28"/>
        </w:rPr>
      </w:pPr>
    </w:p>
    <w:p w:rsidR="00DA52B1" w:rsidRPr="003550E4" w:rsidRDefault="00DA52B1" w:rsidP="003550E4">
      <w:pPr>
        <w:rPr>
          <w:rFonts w:ascii="Arial" w:hAnsi="Arial" w:cs="Arial"/>
          <w:sz w:val="28"/>
          <w:szCs w:val="28"/>
        </w:rPr>
      </w:pPr>
    </w:p>
    <w:p w:rsidR="003550E4" w:rsidRPr="003550E4" w:rsidRDefault="003550E4" w:rsidP="003550E4">
      <w:pPr>
        <w:rPr>
          <w:rFonts w:ascii="Arial" w:hAnsi="Arial" w:cs="Arial"/>
          <w:sz w:val="28"/>
          <w:szCs w:val="28"/>
        </w:rPr>
      </w:pPr>
      <w:r>
        <w:rPr>
          <w:rFonts w:ascii="Arial" w:hAnsi="Arial" w:cs="Arial"/>
          <w:sz w:val="28"/>
          <w:szCs w:val="28"/>
        </w:rPr>
        <w:t>Trafik och Väg</w:t>
      </w:r>
    </w:p>
    <w:p w:rsidR="003550E4" w:rsidRPr="003550E4" w:rsidRDefault="003550E4" w:rsidP="003550E4">
      <w:pPr>
        <w:rPr>
          <w:rFonts w:ascii="Arial" w:hAnsi="Arial" w:cs="Arial"/>
          <w:sz w:val="28"/>
          <w:szCs w:val="28"/>
        </w:rPr>
      </w:pPr>
      <w:r>
        <w:rPr>
          <w:rFonts w:ascii="Arial" w:hAnsi="Arial" w:cs="Arial"/>
          <w:sz w:val="28"/>
          <w:szCs w:val="28"/>
        </w:rPr>
        <w:t xml:space="preserve">Institutionen för Teknik </w:t>
      </w:r>
      <w:r w:rsidR="00DA52B1">
        <w:rPr>
          <w:rFonts w:ascii="Arial" w:hAnsi="Arial" w:cs="Arial"/>
          <w:sz w:val="28"/>
          <w:szCs w:val="28"/>
        </w:rPr>
        <w:t>och Samhälle</w:t>
      </w:r>
    </w:p>
    <w:p w:rsidR="003550E4" w:rsidRPr="003550E4" w:rsidRDefault="00DA52B1" w:rsidP="003550E4">
      <w:pPr>
        <w:rPr>
          <w:rFonts w:ascii="Arial" w:hAnsi="Arial" w:cs="Arial"/>
          <w:sz w:val="28"/>
          <w:szCs w:val="28"/>
        </w:rPr>
      </w:pPr>
      <w:r>
        <w:rPr>
          <w:rFonts w:ascii="Arial" w:hAnsi="Arial" w:cs="Arial"/>
          <w:sz w:val="28"/>
          <w:szCs w:val="28"/>
        </w:rPr>
        <w:t>Lunds Tekniska Högskola</w:t>
      </w:r>
    </w:p>
    <w:p w:rsidR="003550E4" w:rsidRPr="003550E4" w:rsidRDefault="00DA52B1" w:rsidP="003550E4">
      <w:pPr>
        <w:rPr>
          <w:rFonts w:ascii="Arial" w:hAnsi="Arial" w:cs="Arial"/>
          <w:sz w:val="28"/>
          <w:szCs w:val="28"/>
        </w:rPr>
      </w:pPr>
      <w:r>
        <w:rPr>
          <w:rFonts w:ascii="Arial" w:hAnsi="Arial" w:cs="Arial"/>
          <w:sz w:val="28"/>
          <w:szCs w:val="28"/>
        </w:rPr>
        <w:t>Lunds Universitet</w:t>
      </w:r>
    </w:p>
    <w:p w:rsidR="00DA52B1" w:rsidRPr="003C5DD2" w:rsidRDefault="00DA52B1" w:rsidP="006F2C59">
      <w:pPr>
        <w:pStyle w:val="Undertitel"/>
      </w:pPr>
    </w:p>
    <w:p w:rsidR="00B07DCB" w:rsidRPr="003C5DD2" w:rsidRDefault="00B07DCB" w:rsidP="00FE38B0">
      <w:pPr>
        <w:sectPr w:rsidR="00B07DCB" w:rsidRPr="003C5DD2" w:rsidSect="003C5DD2">
          <w:headerReference w:type="default" r:id="rId8"/>
          <w:footerReference w:type="first" r:id="rId9"/>
          <w:pgSz w:w="11906" w:h="16838" w:code="262"/>
          <w:pgMar w:top="1417" w:right="1559" w:bottom="1701" w:left="1559" w:header="709" w:footer="709" w:gutter="0"/>
          <w:pgNumType w:start="5"/>
          <w:cols w:space="708"/>
          <w:docGrid w:linePitch="360"/>
        </w:sectPr>
      </w:pPr>
    </w:p>
    <w:p w:rsidR="00FE38B0" w:rsidRPr="003C5DD2" w:rsidRDefault="00FE38B0" w:rsidP="00FE38B0">
      <w:bookmarkStart w:id="1" w:name="Avsnitt2"/>
      <w:bookmarkEnd w:id="1"/>
    </w:p>
    <w:tbl>
      <w:tblPr>
        <w:tblpPr w:leftFromText="142" w:rightFromText="142" w:horzAnchor="margin" w:tblpYSpec="bottom"/>
        <w:tblW w:w="0" w:type="auto"/>
        <w:tblLook w:val="04A0" w:firstRow="1" w:lastRow="0" w:firstColumn="1" w:lastColumn="0" w:noHBand="0" w:noVBand="1"/>
      </w:tblPr>
      <w:tblGrid>
        <w:gridCol w:w="7454"/>
      </w:tblGrid>
      <w:tr w:rsidR="00DA330E" w:rsidRPr="003C5DD2">
        <w:tc>
          <w:tcPr>
            <w:tcW w:w="7454" w:type="dxa"/>
          </w:tcPr>
          <w:p w:rsidR="005145AC" w:rsidRPr="003C5DD2" w:rsidRDefault="009877F6" w:rsidP="00DB6150">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92710</wp:posOffset>
                  </wp:positionV>
                  <wp:extent cx="969645" cy="316865"/>
                  <wp:effectExtent l="0" t="0" r="0" b="0"/>
                  <wp:wrapSquare wrapText="bothSides"/>
                  <wp:docPr id="6" name="Bild 6" descr="climate_comp_paper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mate_comp_paper_p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9645" cy="316865"/>
                          </a:xfrm>
                          <a:prstGeom prst="rect">
                            <a:avLst/>
                          </a:prstGeom>
                          <a:noFill/>
                        </pic:spPr>
                      </pic:pic>
                    </a:graphicData>
                  </a:graphic>
                  <wp14:sizeRelH relativeFrom="page">
                    <wp14:pctWidth>0</wp14:pctWidth>
                  </wp14:sizeRelH>
                  <wp14:sizeRelV relativeFrom="page">
                    <wp14:pctHeight>0</wp14:pctHeight>
                  </wp14:sizeRelV>
                </wp:anchor>
              </w:drawing>
            </w:r>
          </w:p>
          <w:p w:rsidR="005145AC" w:rsidRPr="003C5DD2" w:rsidRDefault="005145AC" w:rsidP="00DB6150"/>
          <w:p w:rsidR="002D7B2F" w:rsidRPr="003C5DD2" w:rsidRDefault="002D7B2F" w:rsidP="00DB6150">
            <w:r w:rsidRPr="003C5DD2">
              <w:t xml:space="preserve">Copyright © </w:t>
            </w:r>
            <w:r w:rsidR="003C5DD2" w:rsidRPr="00FD42F9">
              <w:rPr>
                <w:color w:val="FF0000"/>
              </w:rPr>
              <w:t>Förnamn</w:t>
            </w:r>
            <w:r w:rsidRPr="00FD42F9">
              <w:rPr>
                <w:color w:val="FF0000"/>
              </w:rPr>
              <w:t xml:space="preserve"> </w:t>
            </w:r>
            <w:r w:rsidR="003C5DD2" w:rsidRPr="00FD42F9">
              <w:rPr>
                <w:color w:val="FF0000"/>
              </w:rPr>
              <w:t>Efternamn</w:t>
            </w:r>
            <w:r w:rsidR="00E37A19" w:rsidRPr="00FD42F9">
              <w:rPr>
                <w:color w:val="FF0000"/>
              </w:rPr>
              <w:t>1, Förnamn Efternamn2</w:t>
            </w:r>
          </w:p>
          <w:p w:rsidR="002D7B2F" w:rsidRPr="003C5DD2" w:rsidRDefault="002D7B2F" w:rsidP="002D7B2F">
            <w:pPr>
              <w:spacing w:after="0" w:line="240" w:lineRule="auto"/>
            </w:pPr>
          </w:p>
          <w:p w:rsidR="002D7B2F" w:rsidRPr="003C5DD2" w:rsidRDefault="00A17116" w:rsidP="002D7B2F">
            <w:pPr>
              <w:spacing w:after="0" w:line="240" w:lineRule="auto"/>
            </w:pPr>
            <w:r>
              <w:t xml:space="preserve">LTH, Institutionen för </w:t>
            </w:r>
            <w:r w:rsidR="00FD42F9">
              <w:t>T</w:t>
            </w:r>
            <w:r>
              <w:t>eknik</w:t>
            </w:r>
            <w:r w:rsidR="003C5DD2">
              <w:t xml:space="preserve"> och </w:t>
            </w:r>
            <w:r>
              <w:t>samhälle</w:t>
            </w:r>
          </w:p>
          <w:p w:rsidR="00DA330E" w:rsidRPr="00FD42F9" w:rsidRDefault="00FD42F9" w:rsidP="002D7B2F">
            <w:pPr>
              <w:spacing w:after="0" w:line="240" w:lineRule="auto"/>
            </w:pPr>
            <w:r>
              <w:t>CODEN: LUTVDG/(TVTT-5</w:t>
            </w:r>
            <w:r w:rsidRPr="00FA12C5">
              <w:rPr>
                <w:color w:val="FF0000"/>
              </w:rPr>
              <w:t>xxx</w:t>
            </w:r>
            <w:r>
              <w:t>)/1-</w:t>
            </w:r>
            <w:r w:rsidRPr="00FA12C5">
              <w:rPr>
                <w:color w:val="FF0000"/>
              </w:rPr>
              <w:t xml:space="preserve">antal </w:t>
            </w:r>
            <w:r w:rsidR="003550E4">
              <w:rPr>
                <w:color w:val="FF0000"/>
              </w:rPr>
              <w:t>pdf-</w:t>
            </w:r>
            <w:r w:rsidRPr="00FA12C5">
              <w:rPr>
                <w:color w:val="FF0000"/>
              </w:rPr>
              <w:t>sidor</w:t>
            </w:r>
            <w:r>
              <w:t>/</w:t>
            </w:r>
            <w:r w:rsidR="00841F00" w:rsidRPr="00841F00">
              <w:rPr>
                <w:color w:val="FF0000"/>
              </w:rPr>
              <w:t>201</w:t>
            </w:r>
            <w:r w:rsidR="00B214F6">
              <w:rPr>
                <w:color w:val="FF0000"/>
              </w:rPr>
              <w:t>3</w:t>
            </w:r>
          </w:p>
          <w:p w:rsidR="00DA330E" w:rsidRPr="00A57FB6" w:rsidRDefault="00862D71" w:rsidP="002D7B2F">
            <w:pPr>
              <w:spacing w:after="0" w:line="240" w:lineRule="auto"/>
            </w:pPr>
            <w:r w:rsidRPr="00A57FB6">
              <w:t>ISSN 1653-1922</w:t>
            </w:r>
          </w:p>
          <w:p w:rsidR="002D7B2F" w:rsidRPr="00A57FB6" w:rsidRDefault="002D7B2F" w:rsidP="002D7B2F">
            <w:pPr>
              <w:spacing w:after="0" w:line="240" w:lineRule="auto"/>
            </w:pPr>
          </w:p>
          <w:p w:rsidR="002D7B2F" w:rsidRPr="003C5DD2" w:rsidRDefault="003C5DD2" w:rsidP="002D7B2F">
            <w:pPr>
              <w:spacing w:after="0" w:line="240" w:lineRule="auto"/>
            </w:pPr>
            <w:r>
              <w:t>Tryckt i Sverige av Media-Tryck, Lunds universitet</w:t>
            </w:r>
          </w:p>
          <w:p w:rsidR="002D7B2F" w:rsidRPr="003C5DD2" w:rsidRDefault="002D7B2F" w:rsidP="002D7B2F">
            <w:pPr>
              <w:spacing w:after="0" w:line="240" w:lineRule="auto"/>
            </w:pPr>
            <w:r w:rsidRPr="003C5DD2">
              <w:t xml:space="preserve">Lund </w:t>
            </w:r>
            <w:r w:rsidR="00841F00">
              <w:rPr>
                <w:color w:val="FF0000"/>
              </w:rPr>
              <w:t>201</w:t>
            </w:r>
            <w:r w:rsidR="00B214F6">
              <w:rPr>
                <w:color w:val="FF0000"/>
              </w:rPr>
              <w:t>3</w:t>
            </w:r>
            <w:r w:rsidRPr="003C5DD2">
              <w:t xml:space="preserve"> </w:t>
            </w:r>
          </w:p>
          <w:p w:rsidR="002D7B2F" w:rsidRPr="003C5DD2" w:rsidRDefault="002D7B2F" w:rsidP="002D7B2F">
            <w:pPr>
              <w:spacing w:after="0" w:line="240" w:lineRule="auto"/>
            </w:pPr>
          </w:p>
        </w:tc>
      </w:tr>
    </w:tbl>
    <w:p w:rsidR="00FE38B0" w:rsidRPr="003C5DD2" w:rsidRDefault="00FE38B0" w:rsidP="00FE38B0"/>
    <w:p w:rsidR="00FA12C5" w:rsidRDefault="00FA12C5" w:rsidP="00884709">
      <w:pPr>
        <w:pStyle w:val="brdtext"/>
      </w:pPr>
    </w:p>
    <w:p w:rsidR="00FA12C5" w:rsidRDefault="00FA12C5" w:rsidP="008D5FD2">
      <w:pPr>
        <w:pStyle w:val="Rubrik1"/>
        <w:sectPr w:rsidR="00FA12C5" w:rsidSect="003C5DD2">
          <w:headerReference w:type="default" r:id="rId11"/>
          <w:footerReference w:type="default" r:id="rId12"/>
          <w:pgSz w:w="11906" w:h="16838" w:code="262"/>
          <w:pgMar w:top="1417" w:right="1417" w:bottom="1701" w:left="1701" w:header="709" w:footer="709" w:gutter="0"/>
          <w:pgNumType w:start="5"/>
          <w:cols w:space="708"/>
          <w:docGrid w:linePitch="360"/>
        </w:sectPr>
      </w:pPr>
    </w:p>
    <w:tbl>
      <w:tblPr>
        <w:tblW w:w="0" w:type="auto"/>
        <w:tblLook w:val="04A0" w:firstRow="1" w:lastRow="0" w:firstColumn="1" w:lastColumn="0" w:noHBand="0" w:noVBand="1"/>
      </w:tblPr>
      <w:tblGrid>
        <w:gridCol w:w="4503"/>
        <w:gridCol w:w="4425"/>
      </w:tblGrid>
      <w:tr w:rsidR="00047DBA" w:rsidTr="00884709">
        <w:tc>
          <w:tcPr>
            <w:tcW w:w="4503" w:type="dxa"/>
            <w:shd w:val="clear" w:color="auto" w:fill="auto"/>
          </w:tcPr>
          <w:p w:rsidR="00FA12C5" w:rsidRDefault="00FA12C5" w:rsidP="00884709">
            <w:pPr>
              <w:pStyle w:val="brdtext"/>
            </w:pPr>
            <w:r>
              <w:lastRenderedPageBreak/>
              <w:t>Examensarbete</w:t>
            </w:r>
          </w:p>
        </w:tc>
        <w:tc>
          <w:tcPr>
            <w:tcW w:w="4425" w:type="dxa"/>
            <w:shd w:val="clear" w:color="auto" w:fill="auto"/>
          </w:tcPr>
          <w:p w:rsidR="00FA12C5" w:rsidRDefault="00FA12C5" w:rsidP="00B214F6">
            <w:pPr>
              <w:pStyle w:val="brdtext"/>
              <w:jc w:val="right"/>
            </w:pPr>
            <w:r>
              <w:t>CODEN:</w:t>
            </w:r>
            <w:r w:rsidR="00FD42F9">
              <w:t xml:space="preserve"> </w:t>
            </w:r>
            <w:r>
              <w:t>LUTVDG/(TVTT-5</w:t>
            </w:r>
            <w:r w:rsidRPr="00047DBA">
              <w:rPr>
                <w:color w:val="FF0000"/>
              </w:rPr>
              <w:t>xxx</w:t>
            </w:r>
            <w:r>
              <w:t>)/1-</w:t>
            </w:r>
            <w:r w:rsidRPr="00047DBA">
              <w:rPr>
                <w:color w:val="FF0000"/>
              </w:rPr>
              <w:t xml:space="preserve">antal </w:t>
            </w:r>
            <w:r w:rsidR="003550E4">
              <w:rPr>
                <w:color w:val="FF0000"/>
              </w:rPr>
              <w:t>pdf-</w:t>
            </w:r>
            <w:r w:rsidRPr="00047DBA">
              <w:rPr>
                <w:color w:val="FF0000"/>
              </w:rPr>
              <w:t>sidor</w:t>
            </w:r>
            <w:r>
              <w:t>/</w:t>
            </w:r>
            <w:r w:rsidR="00841F00">
              <w:rPr>
                <w:color w:val="FF0000"/>
              </w:rPr>
              <w:t>201</w:t>
            </w:r>
            <w:r w:rsidR="00B214F6">
              <w:rPr>
                <w:color w:val="FF0000"/>
              </w:rPr>
              <w:t>3</w:t>
            </w:r>
          </w:p>
        </w:tc>
      </w:tr>
      <w:tr w:rsidR="00A57FB6" w:rsidTr="00884709">
        <w:tc>
          <w:tcPr>
            <w:tcW w:w="4503" w:type="dxa"/>
            <w:shd w:val="clear" w:color="auto" w:fill="auto"/>
          </w:tcPr>
          <w:p w:rsidR="00A57FB6" w:rsidRDefault="00A57FB6" w:rsidP="00884709">
            <w:pPr>
              <w:pStyle w:val="brdtext"/>
            </w:pPr>
            <w:r>
              <w:t>Thesis / Lunds Tekniska Högskola,</w:t>
            </w:r>
            <w:r>
              <w:br/>
              <w:t xml:space="preserve">Instutionen för Teknik och samhälle, </w:t>
            </w:r>
            <w:r>
              <w:br/>
              <w:t xml:space="preserve">Trafik och väg, </w:t>
            </w:r>
            <w:r w:rsidRPr="00047DBA">
              <w:rPr>
                <w:color w:val="FF0000"/>
              </w:rPr>
              <w:t>xxx</w:t>
            </w:r>
          </w:p>
        </w:tc>
        <w:tc>
          <w:tcPr>
            <w:tcW w:w="4425" w:type="dxa"/>
            <w:shd w:val="clear" w:color="auto" w:fill="auto"/>
          </w:tcPr>
          <w:p w:rsidR="00A57FB6" w:rsidRDefault="00A57FB6" w:rsidP="00884709">
            <w:pPr>
              <w:pStyle w:val="brdtext"/>
              <w:jc w:val="right"/>
            </w:pPr>
            <w:r>
              <w:t>ISSN 1653-1922</w:t>
            </w:r>
          </w:p>
        </w:tc>
      </w:tr>
    </w:tbl>
    <w:p w:rsidR="00FA12C5" w:rsidRDefault="00FA12C5" w:rsidP="00884709">
      <w:pPr>
        <w:pStyle w:val="brdtext"/>
      </w:pPr>
    </w:p>
    <w:tbl>
      <w:tblPr>
        <w:tblW w:w="0" w:type="auto"/>
        <w:tblLook w:val="04A0" w:firstRow="1" w:lastRow="0" w:firstColumn="1" w:lastColumn="0" w:noHBand="0" w:noVBand="1"/>
      </w:tblPr>
      <w:tblGrid>
        <w:gridCol w:w="2376"/>
        <w:gridCol w:w="6552"/>
      </w:tblGrid>
      <w:tr w:rsidR="00A57FB6" w:rsidTr="00B80E1C">
        <w:tc>
          <w:tcPr>
            <w:tcW w:w="2376" w:type="dxa"/>
            <w:shd w:val="clear" w:color="auto" w:fill="auto"/>
          </w:tcPr>
          <w:p w:rsidR="00A57FB6" w:rsidRDefault="00A57FB6" w:rsidP="00884709">
            <w:pPr>
              <w:pStyle w:val="brdtext"/>
            </w:pPr>
            <w:r>
              <w:t>Author(s):</w:t>
            </w:r>
          </w:p>
        </w:tc>
        <w:tc>
          <w:tcPr>
            <w:tcW w:w="6552" w:type="dxa"/>
            <w:shd w:val="clear" w:color="auto" w:fill="auto"/>
          </w:tcPr>
          <w:p w:rsidR="00A57FB6" w:rsidRDefault="001542EB" w:rsidP="00884709">
            <w:pPr>
              <w:pStyle w:val="brdtext"/>
            </w:pPr>
            <w:r>
              <w:t>&lt;</w:t>
            </w:r>
            <w:r w:rsidR="00A57FB6" w:rsidRPr="006B5FDF">
              <w:t>Förnamn Efternamn1</w:t>
            </w:r>
            <w:r>
              <w:t>&gt;</w:t>
            </w:r>
          </w:p>
          <w:p w:rsidR="00A57FB6" w:rsidRDefault="001542EB" w:rsidP="00884709">
            <w:pPr>
              <w:pStyle w:val="brdtext"/>
            </w:pPr>
            <w:r>
              <w:t>&lt;</w:t>
            </w:r>
            <w:r w:rsidR="00A57FB6" w:rsidRPr="006B5FDF">
              <w:t>Förnamn Efternamn2</w:t>
            </w:r>
            <w:r>
              <w:t>&gt;</w:t>
            </w:r>
          </w:p>
        </w:tc>
      </w:tr>
      <w:tr w:rsidR="00A57FB6" w:rsidTr="00B80E1C">
        <w:tc>
          <w:tcPr>
            <w:tcW w:w="2376" w:type="dxa"/>
            <w:shd w:val="clear" w:color="auto" w:fill="auto"/>
          </w:tcPr>
          <w:p w:rsidR="00A57FB6" w:rsidRDefault="00A57FB6" w:rsidP="00884709">
            <w:pPr>
              <w:pStyle w:val="brdtext"/>
            </w:pPr>
            <w:r>
              <w:t>Title:</w:t>
            </w:r>
          </w:p>
        </w:tc>
        <w:tc>
          <w:tcPr>
            <w:tcW w:w="6552" w:type="dxa"/>
            <w:shd w:val="clear" w:color="auto" w:fill="auto"/>
          </w:tcPr>
          <w:p w:rsidR="00A57FB6" w:rsidRDefault="001542EB" w:rsidP="00884709">
            <w:pPr>
              <w:pStyle w:val="brdtext"/>
            </w:pPr>
            <w:r>
              <w:t>&lt;Svensk titel&gt;</w:t>
            </w:r>
          </w:p>
        </w:tc>
      </w:tr>
      <w:tr w:rsidR="00A57FB6" w:rsidTr="00B80E1C">
        <w:tc>
          <w:tcPr>
            <w:tcW w:w="2376" w:type="dxa"/>
            <w:shd w:val="clear" w:color="auto" w:fill="auto"/>
          </w:tcPr>
          <w:p w:rsidR="00A57FB6" w:rsidRDefault="00A57FB6" w:rsidP="00884709">
            <w:pPr>
              <w:pStyle w:val="brdtext"/>
            </w:pPr>
            <w:r>
              <w:t>English title:</w:t>
            </w:r>
          </w:p>
        </w:tc>
        <w:tc>
          <w:tcPr>
            <w:tcW w:w="6552" w:type="dxa"/>
            <w:shd w:val="clear" w:color="auto" w:fill="auto"/>
          </w:tcPr>
          <w:p w:rsidR="00A57FB6" w:rsidRDefault="001542EB" w:rsidP="00884709">
            <w:pPr>
              <w:pStyle w:val="brdtext"/>
            </w:pPr>
            <w:r>
              <w:t>&lt;Engelsk titel / översättning&gt;</w:t>
            </w:r>
          </w:p>
        </w:tc>
      </w:tr>
      <w:tr w:rsidR="002F2D1C" w:rsidRPr="00B80E1C" w:rsidTr="00B80E1C">
        <w:tc>
          <w:tcPr>
            <w:tcW w:w="2376" w:type="dxa"/>
            <w:shd w:val="clear" w:color="auto" w:fill="auto"/>
          </w:tcPr>
          <w:p w:rsidR="002F2D1C" w:rsidRDefault="002F2D1C" w:rsidP="00884709">
            <w:pPr>
              <w:pStyle w:val="brdtext"/>
            </w:pPr>
            <w:r>
              <w:t>Language</w:t>
            </w:r>
          </w:p>
        </w:tc>
        <w:tc>
          <w:tcPr>
            <w:tcW w:w="6552" w:type="dxa"/>
            <w:shd w:val="clear" w:color="auto" w:fill="auto"/>
          </w:tcPr>
          <w:p w:rsidR="002F2D1C" w:rsidRDefault="002F2D1C" w:rsidP="00884709">
            <w:pPr>
              <w:pStyle w:val="brdtext"/>
            </w:pPr>
            <w:r>
              <w:t>&lt;Språk&gt;</w:t>
            </w:r>
          </w:p>
        </w:tc>
      </w:tr>
      <w:tr w:rsidR="00A57FB6" w:rsidRPr="00B80E1C" w:rsidTr="00B80E1C">
        <w:tc>
          <w:tcPr>
            <w:tcW w:w="2376" w:type="dxa"/>
            <w:shd w:val="clear" w:color="auto" w:fill="auto"/>
          </w:tcPr>
          <w:p w:rsidR="00A57FB6" w:rsidRDefault="00A57FB6" w:rsidP="00884709">
            <w:pPr>
              <w:pStyle w:val="brdtext"/>
            </w:pPr>
            <w:r>
              <w:t>Year:</w:t>
            </w:r>
          </w:p>
        </w:tc>
        <w:tc>
          <w:tcPr>
            <w:tcW w:w="6552" w:type="dxa"/>
            <w:shd w:val="clear" w:color="auto" w:fill="auto"/>
          </w:tcPr>
          <w:p w:rsidR="00A57FB6" w:rsidRDefault="001542EB" w:rsidP="00884709">
            <w:pPr>
              <w:pStyle w:val="brdtext"/>
            </w:pPr>
            <w:r>
              <w:t>ÅÅÅÅ</w:t>
            </w:r>
          </w:p>
        </w:tc>
      </w:tr>
      <w:tr w:rsidR="00A57FB6" w:rsidTr="00B80E1C">
        <w:tc>
          <w:tcPr>
            <w:tcW w:w="2376" w:type="dxa"/>
            <w:shd w:val="clear" w:color="auto" w:fill="auto"/>
          </w:tcPr>
          <w:p w:rsidR="00A57FB6" w:rsidRDefault="00A57FB6" w:rsidP="00884709">
            <w:pPr>
              <w:pStyle w:val="brdtext"/>
            </w:pPr>
            <w:r>
              <w:t>Keywords:</w:t>
            </w:r>
            <w:r w:rsidR="001542EB">
              <w:t xml:space="preserve"> </w:t>
            </w:r>
            <w:r w:rsidR="001542EB" w:rsidRPr="00B80E1C">
              <w:rPr>
                <w:color w:val="FF0000"/>
              </w:rPr>
              <w:t>(5-6 st)</w:t>
            </w:r>
          </w:p>
        </w:tc>
        <w:tc>
          <w:tcPr>
            <w:tcW w:w="6552" w:type="dxa"/>
            <w:shd w:val="clear" w:color="auto" w:fill="auto"/>
          </w:tcPr>
          <w:p w:rsidR="00A57FB6" w:rsidRDefault="001542EB" w:rsidP="00884709">
            <w:pPr>
              <w:pStyle w:val="brdtext"/>
            </w:pPr>
            <w:r>
              <w:t>Xxxx; xxxx; xxxx; xxxx; xxxx; xxxx</w:t>
            </w:r>
          </w:p>
        </w:tc>
      </w:tr>
      <w:tr w:rsidR="001542EB" w:rsidRPr="00B80E1C" w:rsidTr="00B80E1C">
        <w:tc>
          <w:tcPr>
            <w:tcW w:w="2376" w:type="dxa"/>
            <w:shd w:val="clear" w:color="auto" w:fill="auto"/>
          </w:tcPr>
          <w:p w:rsidR="001542EB" w:rsidRDefault="001542EB" w:rsidP="00884709">
            <w:pPr>
              <w:pStyle w:val="brdtext"/>
            </w:pPr>
            <w:r>
              <w:t>Citation:</w:t>
            </w:r>
          </w:p>
        </w:tc>
        <w:tc>
          <w:tcPr>
            <w:tcW w:w="6552" w:type="dxa"/>
            <w:shd w:val="clear" w:color="auto" w:fill="auto"/>
          </w:tcPr>
          <w:p w:rsidR="001542EB" w:rsidRDefault="001542EB" w:rsidP="00B214F6">
            <w:pPr>
              <w:pStyle w:val="brdtext"/>
            </w:pPr>
            <w:r w:rsidRPr="00B80E1C">
              <w:rPr>
                <w:color w:val="FF0000"/>
              </w:rPr>
              <w:t>Förf</w:t>
            </w:r>
            <w:r>
              <w:t xml:space="preserve">, </w:t>
            </w:r>
            <w:r w:rsidRPr="00B80E1C">
              <w:rPr>
                <w:color w:val="FF0000"/>
              </w:rPr>
              <w:t>Titel</w:t>
            </w:r>
            <w:r>
              <w:t xml:space="preserve">. Lund, Lunds universitet, LTH, Institutionen för Teknik och samhälle. Trafik och väg </w:t>
            </w:r>
            <w:r w:rsidR="00841F00">
              <w:rPr>
                <w:color w:val="FF0000"/>
              </w:rPr>
              <w:t>201</w:t>
            </w:r>
            <w:r w:rsidR="00B214F6">
              <w:rPr>
                <w:color w:val="FF0000"/>
              </w:rPr>
              <w:t>3</w:t>
            </w:r>
            <w:r>
              <w:t xml:space="preserve">. Thesis. </w:t>
            </w:r>
            <w:r w:rsidRPr="00B80E1C">
              <w:rPr>
                <w:color w:val="FF0000"/>
              </w:rPr>
              <w:t>xxx</w:t>
            </w:r>
          </w:p>
        </w:tc>
      </w:tr>
    </w:tbl>
    <w:p w:rsidR="001542EB" w:rsidRDefault="001542EB"/>
    <w:tbl>
      <w:tblPr>
        <w:tblW w:w="0" w:type="auto"/>
        <w:tblLook w:val="04A0" w:firstRow="1" w:lastRow="0" w:firstColumn="1" w:lastColumn="0" w:noHBand="0" w:noVBand="1"/>
      </w:tblPr>
      <w:tblGrid>
        <w:gridCol w:w="8928"/>
      </w:tblGrid>
      <w:tr w:rsidR="001542EB" w:rsidRPr="00B80E1C" w:rsidTr="00B80E1C">
        <w:tc>
          <w:tcPr>
            <w:tcW w:w="8928" w:type="dxa"/>
            <w:shd w:val="clear" w:color="auto" w:fill="auto"/>
          </w:tcPr>
          <w:p w:rsidR="001542EB" w:rsidRPr="00B80E1C" w:rsidRDefault="001542EB" w:rsidP="00884709">
            <w:pPr>
              <w:pStyle w:val="brdtext"/>
              <w:rPr>
                <w:lang w:val="en-GB"/>
              </w:rPr>
            </w:pPr>
            <w:r w:rsidRPr="001542EB">
              <w:t xml:space="preserve">Abstract: </w:t>
            </w:r>
            <w:r w:rsidRPr="00B80E1C">
              <w:rPr>
                <w:color w:val="FF0000"/>
              </w:rPr>
              <w:t>(ca 200-250 ord, på engelska)</w:t>
            </w:r>
            <w:r>
              <w:t xml:space="preserve"> </w:t>
            </w:r>
            <w:r w:rsidRPr="001542EB">
              <w:br/>
              <w:t xml:space="preserve">Lorem ipsum dolor sit amet, consectetuer adipiscing elit. </w:t>
            </w:r>
            <w:r w:rsidRPr="00B80E1C">
              <w:rPr>
                <w:lang w:val="en-GB"/>
              </w:rPr>
              <w:t>Vivamus nibh. Cras lacus. Vivamus vitae mauris. Mauris vulputate imperdiet dui. Quisque iaculis. Vestibulum tortor erat, porttitor ac, sollicitudin non, pulvinar eget, nulla. Duis erat velit, placerat nec, gravida bibendum, consectetuer vel, erat. Phasellus ullamcorper. Cras euismod scelerisque tellus. Cras vel ligula. In congue interdum risus. Suspendisse eu sem eu massa vehicula vulputate. Phasellus pede odio, bibendum ut, venenatis sit amet, suscipit ac, nisl. Pellentesque tincidunt, augue sit amet convallis feugiat, tellus sem varius pede, non suscipit justo nulla eu mi. Lorem ipsum dolor sit amet, consectetuer adipiscing elit. Aliquam orci lectus, interdum a, vestibulum eget, mollis sit amet, sem. Phasellus pede odio, bibendum ut, venenatis sit amet, suscipit ac, nisl. Pellentesque tincidunt, augue sit amet convallis feugiat, tellus sem varius pede, non suscipit justo nulla eu mi. Lorem ipsum dolor sit amet, consectetuer adipiscing elit. Phasellus ullamcorper. Cras euismod scelerisque tellus. Aliquam orci lectus, interdum a, vestibulum eget, mollis sit amet, sem. Phasellus pede odio, bibendum ut, venenatis sit amet, suscipit ac, nisl. Pellentesque tincidunt, augue sit amet convallis feugiat, tellus sem varius pede, non suscipit justo nulla eu mi. Lorem ipsum dolor sit amet, consectetuer adipiscing elit. Phasellus ullamcorper. Cras euismod scelerisque tellus. Lorem ipsum dolor sit amet, consectetuer adipiscing elit. Vivamus nibh. Cras lacus. Vivamus vitae mauris. Mauris vulputate imperdiet dui. Quisque iaculis. Vestibulum tortor erat, porttitor ac, sollicitudin non, pulvinar eget, nulla. Duis erat velit, placerat nec, gravida bibendum, consectetuer vel, erat. Phasellus ullamcorper. Cras euismod scelerisque tellus.</w:t>
            </w:r>
          </w:p>
        </w:tc>
      </w:tr>
    </w:tbl>
    <w:p w:rsidR="001542EB" w:rsidRPr="001542EB" w:rsidRDefault="001542EB">
      <w:pPr>
        <w:rPr>
          <w:lang w:val="en-GB"/>
        </w:rPr>
      </w:pPr>
    </w:p>
    <w:p w:rsidR="00FA12C5" w:rsidRDefault="00FA12C5" w:rsidP="00884709">
      <w:pPr>
        <w:pStyle w:val="brdtext"/>
      </w:pPr>
    </w:p>
    <w:tbl>
      <w:tblPr>
        <w:tblW w:w="0" w:type="auto"/>
        <w:tblLook w:val="04A0" w:firstRow="1" w:lastRow="0" w:firstColumn="1" w:lastColumn="0" w:noHBand="0" w:noVBand="1"/>
      </w:tblPr>
      <w:tblGrid>
        <w:gridCol w:w="4464"/>
        <w:gridCol w:w="4464"/>
      </w:tblGrid>
      <w:tr w:rsidR="006B5FDF" w:rsidRPr="00B214F6" w:rsidTr="00047DBA">
        <w:tc>
          <w:tcPr>
            <w:tcW w:w="4464" w:type="dxa"/>
            <w:shd w:val="clear" w:color="auto" w:fill="auto"/>
          </w:tcPr>
          <w:p w:rsidR="006B5FDF" w:rsidRDefault="006B5FDF" w:rsidP="00884709">
            <w:pPr>
              <w:pStyle w:val="brdtext"/>
            </w:pPr>
            <w:r>
              <w:t>Trafik och väg</w:t>
            </w:r>
            <w:r>
              <w:br/>
              <w:t>Institutionen för Teknik och samhälle</w:t>
            </w:r>
            <w:r>
              <w:br/>
              <w:t>Lunds Tekniska Högskola, LTH</w:t>
            </w:r>
            <w:r>
              <w:br/>
              <w:t>Lunds Universitet</w:t>
            </w:r>
            <w:r>
              <w:br/>
            </w:r>
            <w:r w:rsidRPr="006B5FDF">
              <w:t>Box 118, 221 00 LUND</w:t>
            </w:r>
          </w:p>
        </w:tc>
        <w:tc>
          <w:tcPr>
            <w:tcW w:w="4464" w:type="dxa"/>
            <w:shd w:val="clear" w:color="auto" w:fill="auto"/>
          </w:tcPr>
          <w:p w:rsidR="006B5FDF" w:rsidRPr="00047DBA" w:rsidRDefault="006B5FDF" w:rsidP="00884709">
            <w:pPr>
              <w:pStyle w:val="brdtext"/>
              <w:rPr>
                <w:lang w:val="en-GB"/>
              </w:rPr>
            </w:pPr>
            <w:r w:rsidRPr="00047DBA">
              <w:rPr>
                <w:lang w:val="en-GB"/>
              </w:rPr>
              <w:t>Tra</w:t>
            </w:r>
            <w:r w:rsidR="00FD42F9" w:rsidRPr="00047DBA">
              <w:rPr>
                <w:lang w:val="en-GB"/>
              </w:rPr>
              <w:t>nsport</w:t>
            </w:r>
            <w:r w:rsidRPr="00047DBA">
              <w:rPr>
                <w:lang w:val="en-GB"/>
              </w:rPr>
              <w:t xml:space="preserve"> and Roads</w:t>
            </w:r>
            <w:r w:rsidRPr="00047DBA">
              <w:rPr>
                <w:lang w:val="en-GB"/>
              </w:rPr>
              <w:br/>
              <w:t>Department of Technology and Society</w:t>
            </w:r>
            <w:r w:rsidRPr="00047DBA">
              <w:rPr>
                <w:lang w:val="en-GB"/>
              </w:rPr>
              <w:br/>
              <w:t>Faculty of Engineering, LTH</w:t>
            </w:r>
            <w:r w:rsidRPr="00047DBA">
              <w:rPr>
                <w:lang w:val="en-GB"/>
              </w:rPr>
              <w:br/>
              <w:t>Lund University</w:t>
            </w:r>
            <w:r w:rsidRPr="00047DBA">
              <w:rPr>
                <w:lang w:val="en-GB"/>
              </w:rPr>
              <w:br/>
              <w:t>Box 118, SE-221 00 Lund, Sweden</w:t>
            </w:r>
          </w:p>
        </w:tc>
      </w:tr>
    </w:tbl>
    <w:p w:rsidR="00FA12C5" w:rsidRPr="006B5FDF" w:rsidRDefault="00FA12C5" w:rsidP="00884709">
      <w:pPr>
        <w:pStyle w:val="brdtext"/>
        <w:rPr>
          <w:lang w:val="en-GB"/>
        </w:rPr>
      </w:pPr>
    </w:p>
    <w:p w:rsidR="00FA12C5" w:rsidRPr="006B5FDF" w:rsidRDefault="00FA12C5" w:rsidP="00884709">
      <w:pPr>
        <w:pStyle w:val="brdtext"/>
        <w:rPr>
          <w:lang w:val="en-GB"/>
        </w:rPr>
        <w:sectPr w:rsidR="00FA12C5" w:rsidRPr="006B5FDF" w:rsidSect="003C5DD2">
          <w:pgSz w:w="11906" w:h="16838" w:code="262"/>
          <w:pgMar w:top="1417" w:right="1417" w:bottom="1701" w:left="1701" w:header="709" w:footer="709" w:gutter="0"/>
          <w:pgNumType w:start="5"/>
          <w:cols w:space="708"/>
          <w:docGrid w:linePitch="360"/>
        </w:sectPr>
      </w:pPr>
    </w:p>
    <w:p w:rsidR="00E50F3B" w:rsidRDefault="003C5DD2" w:rsidP="008D5FD2">
      <w:pPr>
        <w:pStyle w:val="Rubrik1"/>
      </w:pPr>
      <w:bookmarkStart w:id="2" w:name="_Toc327357894"/>
      <w:bookmarkStart w:id="3" w:name="_Toc334699757"/>
      <w:r>
        <w:lastRenderedPageBreak/>
        <w:t>Innehållsförteckning</w:t>
      </w:r>
      <w:bookmarkEnd w:id="2"/>
      <w:bookmarkEnd w:id="3"/>
    </w:p>
    <w:p w:rsidR="00BA44E4" w:rsidRPr="00BA44E4" w:rsidRDefault="00BA44E4" w:rsidP="00BA44E4">
      <w:pPr>
        <w:pStyle w:val="brdtext"/>
      </w:pPr>
      <w:r>
        <w:t>&lt;Innehållsförteckningen skall uppdateras, och inte börja med ”Innehållsförteckning”</w:t>
      </w:r>
    </w:p>
    <w:bookmarkStart w:id="4" w:name="Inneh"/>
    <w:bookmarkEnd w:id="4"/>
    <w:p w:rsidR="002F2D1C" w:rsidRPr="00793868" w:rsidRDefault="003C5DD2">
      <w:pPr>
        <w:pStyle w:val="Innehll1"/>
        <w:rPr>
          <w:rFonts w:ascii="Calibri" w:hAnsi="Calibri"/>
          <w:sz w:val="22"/>
        </w:rPr>
      </w:pPr>
      <w:r>
        <w:fldChar w:fldCharType="begin"/>
      </w:r>
      <w:r>
        <w:instrText xml:space="preserve"> TOC \o "1-3" \h \z \u </w:instrText>
      </w:r>
      <w:r>
        <w:fldChar w:fldCharType="separate"/>
      </w:r>
    </w:p>
    <w:p w:rsidR="002F2D1C" w:rsidRPr="00793868" w:rsidRDefault="006E6126">
      <w:pPr>
        <w:pStyle w:val="Innehll1"/>
        <w:rPr>
          <w:rFonts w:ascii="Calibri" w:hAnsi="Calibri"/>
          <w:sz w:val="22"/>
        </w:rPr>
      </w:pPr>
      <w:hyperlink w:anchor="_Toc334699758" w:history="1">
        <w:r w:rsidR="002F2D1C" w:rsidRPr="00123757">
          <w:rPr>
            <w:rStyle w:val="Hyperlnk"/>
          </w:rPr>
          <w:t>Exempel Rubrik 1 Kapitelrubrik</w:t>
        </w:r>
        <w:r w:rsidR="002F2D1C">
          <w:rPr>
            <w:webHidden/>
          </w:rPr>
          <w:tab/>
        </w:r>
        <w:r w:rsidR="002F2D1C">
          <w:rPr>
            <w:webHidden/>
          </w:rPr>
          <w:fldChar w:fldCharType="begin"/>
        </w:r>
        <w:r w:rsidR="002F2D1C">
          <w:rPr>
            <w:webHidden/>
          </w:rPr>
          <w:instrText xml:space="preserve"> PAGEREF _Toc334699758 \h </w:instrText>
        </w:r>
        <w:r w:rsidR="002F2D1C">
          <w:rPr>
            <w:webHidden/>
          </w:rPr>
        </w:r>
        <w:r w:rsidR="002F2D1C">
          <w:rPr>
            <w:webHidden/>
          </w:rPr>
          <w:fldChar w:fldCharType="separate"/>
        </w:r>
        <w:r w:rsidR="00DB07FB">
          <w:rPr>
            <w:webHidden/>
          </w:rPr>
          <w:t>1</w:t>
        </w:r>
        <w:r w:rsidR="002F2D1C">
          <w:rPr>
            <w:webHidden/>
          </w:rPr>
          <w:fldChar w:fldCharType="end"/>
        </w:r>
      </w:hyperlink>
    </w:p>
    <w:p w:rsidR="002F2D1C" w:rsidRPr="00793868" w:rsidRDefault="006E6126">
      <w:pPr>
        <w:pStyle w:val="Innehll2"/>
        <w:rPr>
          <w:rFonts w:ascii="Calibri" w:hAnsi="Calibri"/>
          <w:iCs w:val="0"/>
          <w:noProof/>
          <w:sz w:val="22"/>
          <w:szCs w:val="22"/>
        </w:rPr>
      </w:pPr>
      <w:hyperlink w:anchor="_Toc334699759" w:history="1">
        <w:r w:rsidR="002F2D1C" w:rsidRPr="00123757">
          <w:rPr>
            <w:rStyle w:val="Hyperlnk"/>
            <w:noProof/>
          </w:rPr>
          <w:t>Rubrik 2 Avdelningsrubrik</w:t>
        </w:r>
        <w:r w:rsidR="002F2D1C">
          <w:rPr>
            <w:noProof/>
            <w:webHidden/>
          </w:rPr>
          <w:tab/>
        </w:r>
        <w:r w:rsidR="002F2D1C">
          <w:rPr>
            <w:noProof/>
            <w:webHidden/>
          </w:rPr>
          <w:fldChar w:fldCharType="begin"/>
        </w:r>
        <w:r w:rsidR="002F2D1C">
          <w:rPr>
            <w:noProof/>
            <w:webHidden/>
          </w:rPr>
          <w:instrText xml:space="preserve"> PAGEREF _Toc334699759 \h </w:instrText>
        </w:r>
        <w:r w:rsidR="002F2D1C">
          <w:rPr>
            <w:noProof/>
            <w:webHidden/>
          </w:rPr>
        </w:r>
        <w:r w:rsidR="002F2D1C">
          <w:rPr>
            <w:noProof/>
            <w:webHidden/>
          </w:rPr>
          <w:fldChar w:fldCharType="separate"/>
        </w:r>
        <w:r w:rsidR="00DB07FB">
          <w:rPr>
            <w:noProof/>
            <w:webHidden/>
          </w:rPr>
          <w:t>1</w:t>
        </w:r>
        <w:r w:rsidR="002F2D1C">
          <w:rPr>
            <w:noProof/>
            <w:webHidden/>
          </w:rPr>
          <w:fldChar w:fldCharType="end"/>
        </w:r>
      </w:hyperlink>
    </w:p>
    <w:p w:rsidR="002F2D1C" w:rsidRPr="00793868" w:rsidRDefault="006E6126">
      <w:pPr>
        <w:pStyle w:val="Innehll3"/>
        <w:rPr>
          <w:rFonts w:ascii="Calibri" w:hAnsi="Calibri"/>
          <w:noProof/>
          <w:sz w:val="22"/>
          <w:szCs w:val="22"/>
        </w:rPr>
      </w:pPr>
      <w:hyperlink w:anchor="_Toc334699760" w:history="1">
        <w:r w:rsidR="002F2D1C" w:rsidRPr="00123757">
          <w:rPr>
            <w:rStyle w:val="Hyperlnk"/>
            <w:noProof/>
          </w:rPr>
          <w:t>Rubrik 3 Avsnittsrubrik</w:t>
        </w:r>
        <w:r w:rsidR="002F2D1C">
          <w:rPr>
            <w:noProof/>
            <w:webHidden/>
          </w:rPr>
          <w:tab/>
        </w:r>
        <w:r w:rsidR="002F2D1C">
          <w:rPr>
            <w:noProof/>
            <w:webHidden/>
          </w:rPr>
          <w:fldChar w:fldCharType="begin"/>
        </w:r>
        <w:r w:rsidR="002F2D1C">
          <w:rPr>
            <w:noProof/>
            <w:webHidden/>
          </w:rPr>
          <w:instrText xml:space="preserve"> PAGEREF _Toc334699760 \h </w:instrText>
        </w:r>
        <w:r w:rsidR="002F2D1C">
          <w:rPr>
            <w:noProof/>
            <w:webHidden/>
          </w:rPr>
        </w:r>
        <w:r w:rsidR="002F2D1C">
          <w:rPr>
            <w:noProof/>
            <w:webHidden/>
          </w:rPr>
          <w:fldChar w:fldCharType="separate"/>
        </w:r>
        <w:r w:rsidR="00DB07FB">
          <w:rPr>
            <w:noProof/>
            <w:webHidden/>
          </w:rPr>
          <w:t>1</w:t>
        </w:r>
        <w:r w:rsidR="002F2D1C">
          <w:rPr>
            <w:noProof/>
            <w:webHidden/>
          </w:rPr>
          <w:fldChar w:fldCharType="end"/>
        </w:r>
      </w:hyperlink>
    </w:p>
    <w:p w:rsidR="002F2D1C" w:rsidRPr="00793868" w:rsidRDefault="006E6126">
      <w:pPr>
        <w:pStyle w:val="Innehll1"/>
        <w:rPr>
          <w:rFonts w:ascii="Calibri" w:hAnsi="Calibri"/>
          <w:sz w:val="22"/>
        </w:rPr>
      </w:pPr>
      <w:hyperlink w:anchor="_Toc334699761" w:history="1">
        <w:r w:rsidR="002F2D1C" w:rsidRPr="00123757">
          <w:rPr>
            <w:rStyle w:val="Hyperlnk"/>
          </w:rPr>
          <w:t>Förord</w:t>
        </w:r>
        <w:r w:rsidR="002F2D1C">
          <w:rPr>
            <w:webHidden/>
          </w:rPr>
          <w:tab/>
        </w:r>
        <w:r w:rsidR="002F2D1C">
          <w:rPr>
            <w:webHidden/>
          </w:rPr>
          <w:fldChar w:fldCharType="begin"/>
        </w:r>
        <w:r w:rsidR="002F2D1C">
          <w:rPr>
            <w:webHidden/>
          </w:rPr>
          <w:instrText xml:space="preserve"> PAGEREF _Toc334699761 \h </w:instrText>
        </w:r>
        <w:r w:rsidR="002F2D1C">
          <w:rPr>
            <w:webHidden/>
          </w:rPr>
        </w:r>
        <w:r w:rsidR="002F2D1C">
          <w:rPr>
            <w:webHidden/>
          </w:rPr>
          <w:fldChar w:fldCharType="separate"/>
        </w:r>
        <w:r w:rsidR="00DB07FB">
          <w:rPr>
            <w:webHidden/>
          </w:rPr>
          <w:t>3</w:t>
        </w:r>
        <w:r w:rsidR="002F2D1C">
          <w:rPr>
            <w:webHidden/>
          </w:rPr>
          <w:fldChar w:fldCharType="end"/>
        </w:r>
      </w:hyperlink>
    </w:p>
    <w:p w:rsidR="002F2D1C" w:rsidRPr="00793868" w:rsidRDefault="006E6126">
      <w:pPr>
        <w:pStyle w:val="Innehll1"/>
        <w:rPr>
          <w:rFonts w:ascii="Calibri" w:hAnsi="Calibri"/>
          <w:sz w:val="22"/>
        </w:rPr>
      </w:pPr>
      <w:hyperlink w:anchor="_Toc334699762" w:history="1">
        <w:r w:rsidR="002F2D1C" w:rsidRPr="00123757">
          <w:rPr>
            <w:rStyle w:val="Hyperlnk"/>
          </w:rPr>
          <w:t>Sammanfattning</w:t>
        </w:r>
        <w:r w:rsidR="002F2D1C">
          <w:rPr>
            <w:webHidden/>
          </w:rPr>
          <w:tab/>
        </w:r>
        <w:r w:rsidR="002F2D1C">
          <w:rPr>
            <w:webHidden/>
          </w:rPr>
          <w:fldChar w:fldCharType="begin"/>
        </w:r>
        <w:r w:rsidR="002F2D1C">
          <w:rPr>
            <w:webHidden/>
          </w:rPr>
          <w:instrText xml:space="preserve"> PAGEREF _Toc334699762 \h </w:instrText>
        </w:r>
        <w:r w:rsidR="002F2D1C">
          <w:rPr>
            <w:webHidden/>
          </w:rPr>
        </w:r>
        <w:r w:rsidR="002F2D1C">
          <w:rPr>
            <w:webHidden/>
          </w:rPr>
          <w:fldChar w:fldCharType="separate"/>
        </w:r>
        <w:r w:rsidR="00DB07FB">
          <w:rPr>
            <w:webHidden/>
          </w:rPr>
          <w:t>5</w:t>
        </w:r>
        <w:r w:rsidR="002F2D1C">
          <w:rPr>
            <w:webHidden/>
          </w:rPr>
          <w:fldChar w:fldCharType="end"/>
        </w:r>
      </w:hyperlink>
    </w:p>
    <w:p w:rsidR="002F2D1C" w:rsidRPr="00793868" w:rsidRDefault="006E6126">
      <w:pPr>
        <w:pStyle w:val="Innehll1"/>
        <w:rPr>
          <w:rFonts w:ascii="Calibri" w:hAnsi="Calibri"/>
          <w:sz w:val="22"/>
        </w:rPr>
      </w:pPr>
      <w:hyperlink w:anchor="_Toc334699763" w:history="1">
        <w:r w:rsidR="002F2D1C" w:rsidRPr="00123757">
          <w:rPr>
            <w:rStyle w:val="Hyperlnk"/>
          </w:rPr>
          <w:t>Summary</w:t>
        </w:r>
        <w:r w:rsidR="002F2D1C">
          <w:rPr>
            <w:webHidden/>
          </w:rPr>
          <w:tab/>
        </w:r>
        <w:r w:rsidR="002F2D1C">
          <w:rPr>
            <w:webHidden/>
          </w:rPr>
          <w:fldChar w:fldCharType="begin"/>
        </w:r>
        <w:r w:rsidR="002F2D1C">
          <w:rPr>
            <w:webHidden/>
          </w:rPr>
          <w:instrText xml:space="preserve"> PAGEREF _Toc334699763 \h </w:instrText>
        </w:r>
        <w:r w:rsidR="002F2D1C">
          <w:rPr>
            <w:webHidden/>
          </w:rPr>
        </w:r>
        <w:r w:rsidR="002F2D1C">
          <w:rPr>
            <w:webHidden/>
          </w:rPr>
          <w:fldChar w:fldCharType="separate"/>
        </w:r>
        <w:r w:rsidR="00DB07FB">
          <w:rPr>
            <w:webHidden/>
          </w:rPr>
          <w:t>7</w:t>
        </w:r>
        <w:r w:rsidR="002F2D1C">
          <w:rPr>
            <w:webHidden/>
          </w:rPr>
          <w:fldChar w:fldCharType="end"/>
        </w:r>
      </w:hyperlink>
    </w:p>
    <w:p w:rsidR="002F2D1C" w:rsidRPr="00793868" w:rsidRDefault="006E6126">
      <w:pPr>
        <w:pStyle w:val="Innehll1"/>
        <w:rPr>
          <w:rFonts w:ascii="Calibri" w:hAnsi="Calibri"/>
          <w:sz w:val="22"/>
        </w:rPr>
      </w:pPr>
      <w:hyperlink w:anchor="_Toc334699764" w:history="1">
        <w:r w:rsidR="002F2D1C" w:rsidRPr="00123757">
          <w:rPr>
            <w:rStyle w:val="Hyperlnk"/>
          </w:rPr>
          <w:t>Inledning</w:t>
        </w:r>
        <w:r w:rsidR="002F2D1C">
          <w:rPr>
            <w:webHidden/>
          </w:rPr>
          <w:tab/>
        </w:r>
        <w:r w:rsidR="002F2D1C">
          <w:rPr>
            <w:webHidden/>
          </w:rPr>
          <w:fldChar w:fldCharType="begin"/>
        </w:r>
        <w:r w:rsidR="002F2D1C">
          <w:rPr>
            <w:webHidden/>
          </w:rPr>
          <w:instrText xml:space="preserve"> PAGEREF _Toc334699764 \h </w:instrText>
        </w:r>
        <w:r w:rsidR="002F2D1C">
          <w:rPr>
            <w:webHidden/>
          </w:rPr>
        </w:r>
        <w:r w:rsidR="002F2D1C">
          <w:rPr>
            <w:webHidden/>
          </w:rPr>
          <w:fldChar w:fldCharType="separate"/>
        </w:r>
        <w:r w:rsidR="00DB07FB">
          <w:rPr>
            <w:webHidden/>
          </w:rPr>
          <w:t>9</w:t>
        </w:r>
        <w:r w:rsidR="002F2D1C">
          <w:rPr>
            <w:webHidden/>
          </w:rPr>
          <w:fldChar w:fldCharType="end"/>
        </w:r>
      </w:hyperlink>
    </w:p>
    <w:p w:rsidR="002F2D1C" w:rsidRPr="00793868" w:rsidRDefault="006E6126">
      <w:pPr>
        <w:pStyle w:val="Innehll2"/>
        <w:rPr>
          <w:rFonts w:ascii="Calibri" w:hAnsi="Calibri"/>
          <w:iCs w:val="0"/>
          <w:noProof/>
          <w:sz w:val="22"/>
          <w:szCs w:val="22"/>
        </w:rPr>
      </w:pPr>
      <w:hyperlink w:anchor="_Toc334699765" w:history="1">
        <w:r w:rsidR="002F2D1C" w:rsidRPr="00123757">
          <w:rPr>
            <w:rStyle w:val="Hyperlnk"/>
            <w:noProof/>
          </w:rPr>
          <w:t>Kort bakgrund</w:t>
        </w:r>
        <w:r w:rsidR="002F2D1C">
          <w:rPr>
            <w:noProof/>
            <w:webHidden/>
          </w:rPr>
          <w:tab/>
        </w:r>
        <w:r w:rsidR="002F2D1C">
          <w:rPr>
            <w:noProof/>
            <w:webHidden/>
          </w:rPr>
          <w:fldChar w:fldCharType="begin"/>
        </w:r>
        <w:r w:rsidR="002F2D1C">
          <w:rPr>
            <w:noProof/>
            <w:webHidden/>
          </w:rPr>
          <w:instrText xml:space="preserve"> PAGEREF _Toc334699765 \h </w:instrText>
        </w:r>
        <w:r w:rsidR="002F2D1C">
          <w:rPr>
            <w:noProof/>
            <w:webHidden/>
          </w:rPr>
        </w:r>
        <w:r w:rsidR="002F2D1C">
          <w:rPr>
            <w:noProof/>
            <w:webHidden/>
          </w:rPr>
          <w:fldChar w:fldCharType="separate"/>
        </w:r>
        <w:r w:rsidR="00DB07FB">
          <w:rPr>
            <w:noProof/>
            <w:webHidden/>
          </w:rPr>
          <w:t>9</w:t>
        </w:r>
        <w:r w:rsidR="002F2D1C">
          <w:rPr>
            <w:noProof/>
            <w:webHidden/>
          </w:rPr>
          <w:fldChar w:fldCharType="end"/>
        </w:r>
      </w:hyperlink>
    </w:p>
    <w:p w:rsidR="002F2D1C" w:rsidRPr="00793868" w:rsidRDefault="006E6126">
      <w:pPr>
        <w:pStyle w:val="Innehll2"/>
        <w:rPr>
          <w:rFonts w:ascii="Calibri" w:hAnsi="Calibri"/>
          <w:iCs w:val="0"/>
          <w:noProof/>
          <w:sz w:val="22"/>
          <w:szCs w:val="22"/>
        </w:rPr>
      </w:pPr>
      <w:hyperlink w:anchor="_Toc334699766" w:history="1">
        <w:r w:rsidR="002F2D1C" w:rsidRPr="00123757">
          <w:rPr>
            <w:rStyle w:val="Hyperlnk"/>
            <w:noProof/>
          </w:rPr>
          <w:t>Syfte</w:t>
        </w:r>
        <w:r w:rsidR="002F2D1C">
          <w:rPr>
            <w:noProof/>
            <w:webHidden/>
          </w:rPr>
          <w:tab/>
        </w:r>
        <w:r w:rsidR="002F2D1C">
          <w:rPr>
            <w:noProof/>
            <w:webHidden/>
          </w:rPr>
          <w:fldChar w:fldCharType="begin"/>
        </w:r>
        <w:r w:rsidR="002F2D1C">
          <w:rPr>
            <w:noProof/>
            <w:webHidden/>
          </w:rPr>
          <w:instrText xml:space="preserve"> PAGEREF _Toc334699766 \h </w:instrText>
        </w:r>
        <w:r w:rsidR="002F2D1C">
          <w:rPr>
            <w:noProof/>
            <w:webHidden/>
          </w:rPr>
        </w:r>
        <w:r w:rsidR="002F2D1C">
          <w:rPr>
            <w:noProof/>
            <w:webHidden/>
          </w:rPr>
          <w:fldChar w:fldCharType="separate"/>
        </w:r>
        <w:r w:rsidR="00DB07FB">
          <w:rPr>
            <w:noProof/>
            <w:webHidden/>
          </w:rPr>
          <w:t>9</w:t>
        </w:r>
        <w:r w:rsidR="002F2D1C">
          <w:rPr>
            <w:noProof/>
            <w:webHidden/>
          </w:rPr>
          <w:fldChar w:fldCharType="end"/>
        </w:r>
      </w:hyperlink>
    </w:p>
    <w:p w:rsidR="002F2D1C" w:rsidRPr="00793868" w:rsidRDefault="006E6126">
      <w:pPr>
        <w:pStyle w:val="Innehll2"/>
        <w:rPr>
          <w:rFonts w:ascii="Calibri" w:hAnsi="Calibri"/>
          <w:iCs w:val="0"/>
          <w:noProof/>
          <w:sz w:val="22"/>
          <w:szCs w:val="22"/>
        </w:rPr>
      </w:pPr>
      <w:hyperlink w:anchor="_Toc334699767" w:history="1">
        <w:r w:rsidR="002F2D1C" w:rsidRPr="00123757">
          <w:rPr>
            <w:rStyle w:val="Hyperlnk"/>
            <w:noProof/>
          </w:rPr>
          <w:t>Avgränsning</w:t>
        </w:r>
        <w:r w:rsidR="002F2D1C">
          <w:rPr>
            <w:noProof/>
            <w:webHidden/>
          </w:rPr>
          <w:tab/>
        </w:r>
        <w:r w:rsidR="002F2D1C">
          <w:rPr>
            <w:noProof/>
            <w:webHidden/>
          </w:rPr>
          <w:fldChar w:fldCharType="begin"/>
        </w:r>
        <w:r w:rsidR="002F2D1C">
          <w:rPr>
            <w:noProof/>
            <w:webHidden/>
          </w:rPr>
          <w:instrText xml:space="preserve"> PAGEREF _Toc334699767 \h </w:instrText>
        </w:r>
        <w:r w:rsidR="002F2D1C">
          <w:rPr>
            <w:noProof/>
            <w:webHidden/>
          </w:rPr>
        </w:r>
        <w:r w:rsidR="002F2D1C">
          <w:rPr>
            <w:noProof/>
            <w:webHidden/>
          </w:rPr>
          <w:fldChar w:fldCharType="separate"/>
        </w:r>
        <w:r w:rsidR="00DB07FB">
          <w:rPr>
            <w:noProof/>
            <w:webHidden/>
          </w:rPr>
          <w:t>9</w:t>
        </w:r>
        <w:r w:rsidR="002F2D1C">
          <w:rPr>
            <w:noProof/>
            <w:webHidden/>
          </w:rPr>
          <w:fldChar w:fldCharType="end"/>
        </w:r>
      </w:hyperlink>
    </w:p>
    <w:p w:rsidR="002F2D1C" w:rsidRPr="00793868" w:rsidRDefault="006E6126">
      <w:pPr>
        <w:pStyle w:val="Innehll2"/>
        <w:rPr>
          <w:rFonts w:ascii="Calibri" w:hAnsi="Calibri"/>
          <w:iCs w:val="0"/>
          <w:noProof/>
          <w:sz w:val="22"/>
          <w:szCs w:val="22"/>
        </w:rPr>
      </w:pPr>
      <w:hyperlink w:anchor="_Toc334699768" w:history="1">
        <w:r w:rsidR="002F2D1C" w:rsidRPr="00123757">
          <w:rPr>
            <w:rStyle w:val="Hyperlnk"/>
            <w:noProof/>
          </w:rPr>
          <w:t>Rapportens disposition</w:t>
        </w:r>
        <w:r w:rsidR="002F2D1C">
          <w:rPr>
            <w:noProof/>
            <w:webHidden/>
          </w:rPr>
          <w:tab/>
        </w:r>
        <w:r w:rsidR="002F2D1C">
          <w:rPr>
            <w:noProof/>
            <w:webHidden/>
          </w:rPr>
          <w:fldChar w:fldCharType="begin"/>
        </w:r>
        <w:r w:rsidR="002F2D1C">
          <w:rPr>
            <w:noProof/>
            <w:webHidden/>
          </w:rPr>
          <w:instrText xml:space="preserve"> PAGEREF _Toc334699768 \h </w:instrText>
        </w:r>
        <w:r w:rsidR="002F2D1C">
          <w:rPr>
            <w:noProof/>
            <w:webHidden/>
          </w:rPr>
        </w:r>
        <w:r w:rsidR="002F2D1C">
          <w:rPr>
            <w:noProof/>
            <w:webHidden/>
          </w:rPr>
          <w:fldChar w:fldCharType="separate"/>
        </w:r>
        <w:r w:rsidR="00DB07FB">
          <w:rPr>
            <w:noProof/>
            <w:webHidden/>
          </w:rPr>
          <w:t>9</w:t>
        </w:r>
        <w:r w:rsidR="002F2D1C">
          <w:rPr>
            <w:noProof/>
            <w:webHidden/>
          </w:rPr>
          <w:fldChar w:fldCharType="end"/>
        </w:r>
      </w:hyperlink>
    </w:p>
    <w:p w:rsidR="002F2D1C" w:rsidRPr="00793868" w:rsidRDefault="006E6126">
      <w:pPr>
        <w:pStyle w:val="Innehll1"/>
        <w:rPr>
          <w:rFonts w:ascii="Calibri" w:hAnsi="Calibri"/>
          <w:sz w:val="22"/>
        </w:rPr>
      </w:pPr>
      <w:hyperlink w:anchor="_Toc334699769" w:history="1">
        <w:r w:rsidR="002F2D1C" w:rsidRPr="00123757">
          <w:rPr>
            <w:rStyle w:val="Hyperlnk"/>
          </w:rPr>
          <w:t>(Teori), metod och material</w:t>
        </w:r>
        <w:r w:rsidR="002F2D1C">
          <w:rPr>
            <w:webHidden/>
          </w:rPr>
          <w:tab/>
        </w:r>
        <w:r w:rsidR="002F2D1C">
          <w:rPr>
            <w:webHidden/>
          </w:rPr>
          <w:fldChar w:fldCharType="begin"/>
        </w:r>
        <w:r w:rsidR="002F2D1C">
          <w:rPr>
            <w:webHidden/>
          </w:rPr>
          <w:instrText xml:space="preserve"> PAGEREF _Toc334699769 \h </w:instrText>
        </w:r>
        <w:r w:rsidR="002F2D1C">
          <w:rPr>
            <w:webHidden/>
          </w:rPr>
        </w:r>
        <w:r w:rsidR="002F2D1C">
          <w:rPr>
            <w:webHidden/>
          </w:rPr>
          <w:fldChar w:fldCharType="separate"/>
        </w:r>
        <w:r w:rsidR="00DB07FB">
          <w:rPr>
            <w:webHidden/>
          </w:rPr>
          <w:t>11</w:t>
        </w:r>
        <w:r w:rsidR="002F2D1C">
          <w:rPr>
            <w:webHidden/>
          </w:rPr>
          <w:fldChar w:fldCharType="end"/>
        </w:r>
      </w:hyperlink>
    </w:p>
    <w:p w:rsidR="002F2D1C" w:rsidRPr="00793868" w:rsidRDefault="006E6126">
      <w:pPr>
        <w:pStyle w:val="Innehll2"/>
        <w:rPr>
          <w:rFonts w:ascii="Calibri" w:hAnsi="Calibri"/>
          <w:iCs w:val="0"/>
          <w:noProof/>
          <w:sz w:val="22"/>
          <w:szCs w:val="22"/>
        </w:rPr>
      </w:pPr>
      <w:hyperlink w:anchor="_Toc334699770" w:history="1">
        <w:r w:rsidR="002F2D1C" w:rsidRPr="00123757">
          <w:rPr>
            <w:rStyle w:val="Hyperlnk"/>
            <w:noProof/>
          </w:rPr>
          <w:t>Teori</w:t>
        </w:r>
        <w:r w:rsidR="002F2D1C">
          <w:rPr>
            <w:noProof/>
            <w:webHidden/>
          </w:rPr>
          <w:tab/>
        </w:r>
        <w:r w:rsidR="002F2D1C">
          <w:rPr>
            <w:noProof/>
            <w:webHidden/>
          </w:rPr>
          <w:fldChar w:fldCharType="begin"/>
        </w:r>
        <w:r w:rsidR="002F2D1C">
          <w:rPr>
            <w:noProof/>
            <w:webHidden/>
          </w:rPr>
          <w:instrText xml:space="preserve"> PAGEREF _Toc334699770 \h </w:instrText>
        </w:r>
        <w:r w:rsidR="002F2D1C">
          <w:rPr>
            <w:noProof/>
            <w:webHidden/>
          </w:rPr>
        </w:r>
        <w:r w:rsidR="002F2D1C">
          <w:rPr>
            <w:noProof/>
            <w:webHidden/>
          </w:rPr>
          <w:fldChar w:fldCharType="separate"/>
        </w:r>
        <w:r w:rsidR="00DB07FB">
          <w:rPr>
            <w:noProof/>
            <w:webHidden/>
          </w:rPr>
          <w:t>11</w:t>
        </w:r>
        <w:r w:rsidR="002F2D1C">
          <w:rPr>
            <w:noProof/>
            <w:webHidden/>
          </w:rPr>
          <w:fldChar w:fldCharType="end"/>
        </w:r>
      </w:hyperlink>
    </w:p>
    <w:p w:rsidR="002F2D1C" w:rsidRPr="00793868" w:rsidRDefault="006E6126">
      <w:pPr>
        <w:pStyle w:val="Innehll2"/>
        <w:rPr>
          <w:rFonts w:ascii="Calibri" w:hAnsi="Calibri"/>
          <w:iCs w:val="0"/>
          <w:noProof/>
          <w:sz w:val="22"/>
          <w:szCs w:val="22"/>
        </w:rPr>
      </w:pPr>
      <w:hyperlink w:anchor="_Toc334699771" w:history="1">
        <w:r w:rsidR="002F2D1C" w:rsidRPr="00123757">
          <w:rPr>
            <w:rStyle w:val="Hyperlnk"/>
            <w:noProof/>
          </w:rPr>
          <w:t>Empiri</w:t>
        </w:r>
        <w:r w:rsidR="002F2D1C">
          <w:rPr>
            <w:noProof/>
            <w:webHidden/>
          </w:rPr>
          <w:tab/>
        </w:r>
        <w:r w:rsidR="002F2D1C">
          <w:rPr>
            <w:noProof/>
            <w:webHidden/>
          </w:rPr>
          <w:fldChar w:fldCharType="begin"/>
        </w:r>
        <w:r w:rsidR="002F2D1C">
          <w:rPr>
            <w:noProof/>
            <w:webHidden/>
          </w:rPr>
          <w:instrText xml:space="preserve"> PAGEREF _Toc334699771 \h </w:instrText>
        </w:r>
        <w:r w:rsidR="002F2D1C">
          <w:rPr>
            <w:noProof/>
            <w:webHidden/>
          </w:rPr>
        </w:r>
        <w:r w:rsidR="002F2D1C">
          <w:rPr>
            <w:noProof/>
            <w:webHidden/>
          </w:rPr>
          <w:fldChar w:fldCharType="separate"/>
        </w:r>
        <w:r w:rsidR="00DB07FB">
          <w:rPr>
            <w:noProof/>
            <w:webHidden/>
          </w:rPr>
          <w:t>11</w:t>
        </w:r>
        <w:r w:rsidR="002F2D1C">
          <w:rPr>
            <w:noProof/>
            <w:webHidden/>
          </w:rPr>
          <w:fldChar w:fldCharType="end"/>
        </w:r>
      </w:hyperlink>
    </w:p>
    <w:p w:rsidR="002F2D1C" w:rsidRPr="00793868" w:rsidRDefault="006E6126">
      <w:pPr>
        <w:pStyle w:val="Innehll2"/>
        <w:rPr>
          <w:rFonts w:ascii="Calibri" w:hAnsi="Calibri"/>
          <w:iCs w:val="0"/>
          <w:noProof/>
          <w:sz w:val="22"/>
          <w:szCs w:val="22"/>
        </w:rPr>
      </w:pPr>
      <w:hyperlink w:anchor="_Toc334699772" w:history="1">
        <w:r w:rsidR="002F2D1C" w:rsidRPr="00123757">
          <w:rPr>
            <w:rStyle w:val="Hyperlnk"/>
            <w:noProof/>
          </w:rPr>
          <w:t>Analys</w:t>
        </w:r>
        <w:r w:rsidR="002F2D1C">
          <w:rPr>
            <w:noProof/>
            <w:webHidden/>
          </w:rPr>
          <w:tab/>
        </w:r>
        <w:r w:rsidR="002F2D1C">
          <w:rPr>
            <w:noProof/>
            <w:webHidden/>
          </w:rPr>
          <w:fldChar w:fldCharType="begin"/>
        </w:r>
        <w:r w:rsidR="002F2D1C">
          <w:rPr>
            <w:noProof/>
            <w:webHidden/>
          </w:rPr>
          <w:instrText xml:space="preserve"> PAGEREF _Toc334699772 \h </w:instrText>
        </w:r>
        <w:r w:rsidR="002F2D1C">
          <w:rPr>
            <w:noProof/>
            <w:webHidden/>
          </w:rPr>
        </w:r>
        <w:r w:rsidR="002F2D1C">
          <w:rPr>
            <w:noProof/>
            <w:webHidden/>
          </w:rPr>
          <w:fldChar w:fldCharType="separate"/>
        </w:r>
        <w:r w:rsidR="00DB07FB">
          <w:rPr>
            <w:noProof/>
            <w:webHidden/>
          </w:rPr>
          <w:t>11</w:t>
        </w:r>
        <w:r w:rsidR="002F2D1C">
          <w:rPr>
            <w:noProof/>
            <w:webHidden/>
          </w:rPr>
          <w:fldChar w:fldCharType="end"/>
        </w:r>
      </w:hyperlink>
    </w:p>
    <w:p w:rsidR="002F2D1C" w:rsidRPr="00793868" w:rsidRDefault="006E6126">
      <w:pPr>
        <w:pStyle w:val="Innehll1"/>
        <w:rPr>
          <w:rFonts w:ascii="Calibri" w:hAnsi="Calibri"/>
          <w:sz w:val="22"/>
        </w:rPr>
      </w:pPr>
      <w:hyperlink w:anchor="_Toc334699773" w:history="1">
        <w:r w:rsidR="002F2D1C" w:rsidRPr="00123757">
          <w:rPr>
            <w:rStyle w:val="Hyperlnk"/>
          </w:rPr>
          <w:t>Resultat</w:t>
        </w:r>
        <w:r w:rsidR="002F2D1C">
          <w:rPr>
            <w:webHidden/>
          </w:rPr>
          <w:tab/>
        </w:r>
        <w:r w:rsidR="002F2D1C">
          <w:rPr>
            <w:webHidden/>
          </w:rPr>
          <w:fldChar w:fldCharType="begin"/>
        </w:r>
        <w:r w:rsidR="002F2D1C">
          <w:rPr>
            <w:webHidden/>
          </w:rPr>
          <w:instrText xml:space="preserve"> PAGEREF _Toc334699773 \h </w:instrText>
        </w:r>
        <w:r w:rsidR="002F2D1C">
          <w:rPr>
            <w:webHidden/>
          </w:rPr>
        </w:r>
        <w:r w:rsidR="002F2D1C">
          <w:rPr>
            <w:webHidden/>
          </w:rPr>
          <w:fldChar w:fldCharType="separate"/>
        </w:r>
        <w:r w:rsidR="00DB07FB">
          <w:rPr>
            <w:webHidden/>
          </w:rPr>
          <w:t>13</w:t>
        </w:r>
        <w:r w:rsidR="002F2D1C">
          <w:rPr>
            <w:webHidden/>
          </w:rPr>
          <w:fldChar w:fldCharType="end"/>
        </w:r>
      </w:hyperlink>
    </w:p>
    <w:p w:rsidR="002F2D1C" w:rsidRPr="00793868" w:rsidRDefault="006E6126">
      <w:pPr>
        <w:pStyle w:val="Innehll1"/>
        <w:rPr>
          <w:rFonts w:ascii="Calibri" w:hAnsi="Calibri"/>
          <w:sz w:val="22"/>
        </w:rPr>
      </w:pPr>
      <w:hyperlink w:anchor="_Toc334699774" w:history="1">
        <w:r w:rsidR="002F2D1C" w:rsidRPr="00123757">
          <w:rPr>
            <w:rStyle w:val="Hyperlnk"/>
          </w:rPr>
          <w:t>Diskussion och slutsatser</w:t>
        </w:r>
        <w:r w:rsidR="002F2D1C">
          <w:rPr>
            <w:webHidden/>
          </w:rPr>
          <w:tab/>
        </w:r>
        <w:r w:rsidR="002F2D1C">
          <w:rPr>
            <w:webHidden/>
          </w:rPr>
          <w:fldChar w:fldCharType="begin"/>
        </w:r>
        <w:r w:rsidR="002F2D1C">
          <w:rPr>
            <w:webHidden/>
          </w:rPr>
          <w:instrText xml:space="preserve"> PAGEREF _Toc334699774 \h </w:instrText>
        </w:r>
        <w:r w:rsidR="002F2D1C">
          <w:rPr>
            <w:webHidden/>
          </w:rPr>
        </w:r>
        <w:r w:rsidR="002F2D1C">
          <w:rPr>
            <w:webHidden/>
          </w:rPr>
          <w:fldChar w:fldCharType="separate"/>
        </w:r>
        <w:r w:rsidR="00DB07FB">
          <w:rPr>
            <w:webHidden/>
          </w:rPr>
          <w:t>15</w:t>
        </w:r>
        <w:r w:rsidR="002F2D1C">
          <w:rPr>
            <w:webHidden/>
          </w:rPr>
          <w:fldChar w:fldCharType="end"/>
        </w:r>
      </w:hyperlink>
    </w:p>
    <w:p w:rsidR="002F2D1C" w:rsidRPr="00793868" w:rsidRDefault="006E6126">
      <w:pPr>
        <w:pStyle w:val="Innehll2"/>
        <w:rPr>
          <w:rFonts w:ascii="Calibri" w:hAnsi="Calibri"/>
          <w:iCs w:val="0"/>
          <w:noProof/>
          <w:sz w:val="22"/>
          <w:szCs w:val="22"/>
        </w:rPr>
      </w:pPr>
      <w:hyperlink w:anchor="_Toc334699775" w:history="1">
        <w:r w:rsidR="002F2D1C" w:rsidRPr="00123757">
          <w:rPr>
            <w:rStyle w:val="Hyperlnk"/>
            <w:noProof/>
          </w:rPr>
          <w:t>Resultatdiskussion</w:t>
        </w:r>
        <w:r w:rsidR="002F2D1C">
          <w:rPr>
            <w:noProof/>
            <w:webHidden/>
          </w:rPr>
          <w:tab/>
        </w:r>
        <w:r w:rsidR="002F2D1C">
          <w:rPr>
            <w:noProof/>
            <w:webHidden/>
          </w:rPr>
          <w:fldChar w:fldCharType="begin"/>
        </w:r>
        <w:r w:rsidR="002F2D1C">
          <w:rPr>
            <w:noProof/>
            <w:webHidden/>
          </w:rPr>
          <w:instrText xml:space="preserve"> PAGEREF _Toc334699775 \h </w:instrText>
        </w:r>
        <w:r w:rsidR="002F2D1C">
          <w:rPr>
            <w:noProof/>
            <w:webHidden/>
          </w:rPr>
        </w:r>
        <w:r w:rsidR="002F2D1C">
          <w:rPr>
            <w:noProof/>
            <w:webHidden/>
          </w:rPr>
          <w:fldChar w:fldCharType="separate"/>
        </w:r>
        <w:r w:rsidR="00DB07FB">
          <w:rPr>
            <w:noProof/>
            <w:webHidden/>
          </w:rPr>
          <w:t>15</w:t>
        </w:r>
        <w:r w:rsidR="002F2D1C">
          <w:rPr>
            <w:noProof/>
            <w:webHidden/>
          </w:rPr>
          <w:fldChar w:fldCharType="end"/>
        </w:r>
      </w:hyperlink>
    </w:p>
    <w:p w:rsidR="002F2D1C" w:rsidRPr="00793868" w:rsidRDefault="006E6126">
      <w:pPr>
        <w:pStyle w:val="Innehll2"/>
        <w:rPr>
          <w:rFonts w:ascii="Calibri" w:hAnsi="Calibri"/>
          <w:iCs w:val="0"/>
          <w:noProof/>
          <w:sz w:val="22"/>
          <w:szCs w:val="22"/>
        </w:rPr>
      </w:pPr>
      <w:hyperlink w:anchor="_Toc334699776" w:history="1">
        <w:r w:rsidR="002F2D1C" w:rsidRPr="00123757">
          <w:rPr>
            <w:rStyle w:val="Hyperlnk"/>
            <w:noProof/>
          </w:rPr>
          <w:t>Metoddiskussion</w:t>
        </w:r>
        <w:r w:rsidR="002F2D1C">
          <w:rPr>
            <w:noProof/>
            <w:webHidden/>
          </w:rPr>
          <w:tab/>
        </w:r>
        <w:r w:rsidR="002F2D1C">
          <w:rPr>
            <w:noProof/>
            <w:webHidden/>
          </w:rPr>
          <w:fldChar w:fldCharType="begin"/>
        </w:r>
        <w:r w:rsidR="002F2D1C">
          <w:rPr>
            <w:noProof/>
            <w:webHidden/>
          </w:rPr>
          <w:instrText xml:space="preserve"> PAGEREF _Toc334699776 \h </w:instrText>
        </w:r>
        <w:r w:rsidR="002F2D1C">
          <w:rPr>
            <w:noProof/>
            <w:webHidden/>
          </w:rPr>
        </w:r>
        <w:r w:rsidR="002F2D1C">
          <w:rPr>
            <w:noProof/>
            <w:webHidden/>
          </w:rPr>
          <w:fldChar w:fldCharType="separate"/>
        </w:r>
        <w:r w:rsidR="00DB07FB">
          <w:rPr>
            <w:noProof/>
            <w:webHidden/>
          </w:rPr>
          <w:t>15</w:t>
        </w:r>
        <w:r w:rsidR="002F2D1C">
          <w:rPr>
            <w:noProof/>
            <w:webHidden/>
          </w:rPr>
          <w:fldChar w:fldCharType="end"/>
        </w:r>
      </w:hyperlink>
    </w:p>
    <w:p w:rsidR="002F2D1C" w:rsidRPr="00793868" w:rsidRDefault="006E6126">
      <w:pPr>
        <w:pStyle w:val="Innehll2"/>
        <w:rPr>
          <w:rFonts w:ascii="Calibri" w:hAnsi="Calibri"/>
          <w:iCs w:val="0"/>
          <w:noProof/>
          <w:sz w:val="22"/>
          <w:szCs w:val="22"/>
        </w:rPr>
      </w:pPr>
      <w:hyperlink w:anchor="_Toc334699777" w:history="1">
        <w:r w:rsidR="002F2D1C" w:rsidRPr="00123757">
          <w:rPr>
            <w:rStyle w:val="Hyperlnk"/>
            <w:noProof/>
          </w:rPr>
          <w:t>Slutsatser</w:t>
        </w:r>
        <w:r w:rsidR="002F2D1C">
          <w:rPr>
            <w:noProof/>
            <w:webHidden/>
          </w:rPr>
          <w:tab/>
        </w:r>
        <w:r w:rsidR="002F2D1C">
          <w:rPr>
            <w:noProof/>
            <w:webHidden/>
          </w:rPr>
          <w:fldChar w:fldCharType="begin"/>
        </w:r>
        <w:r w:rsidR="002F2D1C">
          <w:rPr>
            <w:noProof/>
            <w:webHidden/>
          </w:rPr>
          <w:instrText xml:space="preserve"> PAGEREF _Toc334699777 \h </w:instrText>
        </w:r>
        <w:r w:rsidR="002F2D1C">
          <w:rPr>
            <w:noProof/>
            <w:webHidden/>
          </w:rPr>
        </w:r>
        <w:r w:rsidR="002F2D1C">
          <w:rPr>
            <w:noProof/>
            <w:webHidden/>
          </w:rPr>
          <w:fldChar w:fldCharType="separate"/>
        </w:r>
        <w:r w:rsidR="00DB07FB">
          <w:rPr>
            <w:noProof/>
            <w:webHidden/>
          </w:rPr>
          <w:t>15</w:t>
        </w:r>
        <w:r w:rsidR="002F2D1C">
          <w:rPr>
            <w:noProof/>
            <w:webHidden/>
          </w:rPr>
          <w:fldChar w:fldCharType="end"/>
        </w:r>
      </w:hyperlink>
    </w:p>
    <w:p w:rsidR="002F2D1C" w:rsidRPr="00793868" w:rsidRDefault="006E6126">
      <w:pPr>
        <w:pStyle w:val="Innehll3"/>
        <w:rPr>
          <w:rFonts w:ascii="Calibri" w:hAnsi="Calibri"/>
          <w:noProof/>
          <w:sz w:val="22"/>
          <w:szCs w:val="22"/>
        </w:rPr>
      </w:pPr>
      <w:hyperlink w:anchor="_Toc334699778" w:history="1">
        <w:r w:rsidR="002F2D1C" w:rsidRPr="00123757">
          <w:rPr>
            <w:rStyle w:val="Hyperlnk"/>
            <w:noProof/>
          </w:rPr>
          <w:t>Rekommendationer</w:t>
        </w:r>
        <w:r w:rsidR="002F2D1C">
          <w:rPr>
            <w:noProof/>
            <w:webHidden/>
          </w:rPr>
          <w:tab/>
        </w:r>
        <w:r w:rsidR="002F2D1C">
          <w:rPr>
            <w:noProof/>
            <w:webHidden/>
          </w:rPr>
          <w:fldChar w:fldCharType="begin"/>
        </w:r>
        <w:r w:rsidR="002F2D1C">
          <w:rPr>
            <w:noProof/>
            <w:webHidden/>
          </w:rPr>
          <w:instrText xml:space="preserve"> PAGEREF _Toc334699778 \h </w:instrText>
        </w:r>
        <w:r w:rsidR="002F2D1C">
          <w:rPr>
            <w:noProof/>
            <w:webHidden/>
          </w:rPr>
        </w:r>
        <w:r w:rsidR="002F2D1C">
          <w:rPr>
            <w:noProof/>
            <w:webHidden/>
          </w:rPr>
          <w:fldChar w:fldCharType="separate"/>
        </w:r>
        <w:r w:rsidR="00DB07FB">
          <w:rPr>
            <w:noProof/>
            <w:webHidden/>
          </w:rPr>
          <w:t>15</w:t>
        </w:r>
        <w:r w:rsidR="002F2D1C">
          <w:rPr>
            <w:noProof/>
            <w:webHidden/>
          </w:rPr>
          <w:fldChar w:fldCharType="end"/>
        </w:r>
      </w:hyperlink>
    </w:p>
    <w:p w:rsidR="002F2D1C" w:rsidRPr="00793868" w:rsidRDefault="006E6126">
      <w:pPr>
        <w:pStyle w:val="Innehll1"/>
        <w:rPr>
          <w:rFonts w:ascii="Calibri" w:hAnsi="Calibri"/>
          <w:sz w:val="22"/>
        </w:rPr>
      </w:pPr>
      <w:hyperlink w:anchor="_Toc334699779" w:history="1">
        <w:r w:rsidR="002F2D1C" w:rsidRPr="00123757">
          <w:rPr>
            <w:rStyle w:val="Hyperlnk"/>
          </w:rPr>
          <w:t>Referenser</w:t>
        </w:r>
        <w:r w:rsidR="002F2D1C">
          <w:rPr>
            <w:webHidden/>
          </w:rPr>
          <w:tab/>
        </w:r>
        <w:r w:rsidR="002F2D1C">
          <w:rPr>
            <w:webHidden/>
          </w:rPr>
          <w:fldChar w:fldCharType="begin"/>
        </w:r>
        <w:r w:rsidR="002F2D1C">
          <w:rPr>
            <w:webHidden/>
          </w:rPr>
          <w:instrText xml:space="preserve"> PAGEREF _Toc334699779 \h </w:instrText>
        </w:r>
        <w:r w:rsidR="002F2D1C">
          <w:rPr>
            <w:webHidden/>
          </w:rPr>
        </w:r>
        <w:r w:rsidR="002F2D1C">
          <w:rPr>
            <w:webHidden/>
          </w:rPr>
          <w:fldChar w:fldCharType="separate"/>
        </w:r>
        <w:r w:rsidR="00DB07FB">
          <w:rPr>
            <w:webHidden/>
          </w:rPr>
          <w:t>17</w:t>
        </w:r>
        <w:r w:rsidR="002F2D1C">
          <w:rPr>
            <w:webHidden/>
          </w:rPr>
          <w:fldChar w:fldCharType="end"/>
        </w:r>
      </w:hyperlink>
    </w:p>
    <w:p w:rsidR="002F2D1C" w:rsidRPr="00793868" w:rsidRDefault="006E6126">
      <w:pPr>
        <w:pStyle w:val="Innehll1"/>
        <w:rPr>
          <w:rFonts w:ascii="Calibri" w:hAnsi="Calibri"/>
          <w:sz w:val="22"/>
        </w:rPr>
      </w:pPr>
      <w:hyperlink w:anchor="_Toc334699780" w:history="1">
        <w:r w:rsidR="002F2D1C" w:rsidRPr="00123757">
          <w:rPr>
            <w:rStyle w:val="Hyperlnk"/>
          </w:rPr>
          <w:t>Bilaga / bilagor</w:t>
        </w:r>
        <w:r w:rsidR="002F2D1C">
          <w:rPr>
            <w:webHidden/>
          </w:rPr>
          <w:tab/>
        </w:r>
        <w:r w:rsidR="002F2D1C">
          <w:rPr>
            <w:webHidden/>
          </w:rPr>
          <w:fldChar w:fldCharType="begin"/>
        </w:r>
        <w:r w:rsidR="002F2D1C">
          <w:rPr>
            <w:webHidden/>
          </w:rPr>
          <w:instrText xml:space="preserve"> PAGEREF _Toc334699780 \h </w:instrText>
        </w:r>
        <w:r w:rsidR="002F2D1C">
          <w:rPr>
            <w:webHidden/>
          </w:rPr>
        </w:r>
        <w:r w:rsidR="002F2D1C">
          <w:rPr>
            <w:webHidden/>
          </w:rPr>
          <w:fldChar w:fldCharType="separate"/>
        </w:r>
        <w:r w:rsidR="00DB07FB">
          <w:rPr>
            <w:webHidden/>
          </w:rPr>
          <w:t>19</w:t>
        </w:r>
        <w:r w:rsidR="002F2D1C">
          <w:rPr>
            <w:webHidden/>
          </w:rPr>
          <w:fldChar w:fldCharType="end"/>
        </w:r>
      </w:hyperlink>
    </w:p>
    <w:p w:rsidR="00AA05BE" w:rsidRPr="003C5DD2" w:rsidRDefault="003C5DD2" w:rsidP="00AA05BE">
      <w:r>
        <w:fldChar w:fldCharType="end"/>
      </w:r>
    </w:p>
    <w:p w:rsidR="00CD7B20" w:rsidRPr="003C5DD2" w:rsidRDefault="00CD7B20" w:rsidP="00E40342">
      <w:pPr>
        <w:pStyle w:val="UppsatsBrdtext"/>
      </w:pPr>
    </w:p>
    <w:p w:rsidR="00CD7B20" w:rsidRPr="003C5DD2" w:rsidRDefault="00CD7B20" w:rsidP="00884709">
      <w:pPr>
        <w:pStyle w:val="brdtext"/>
      </w:pPr>
    </w:p>
    <w:p w:rsidR="00CD7B20" w:rsidRPr="003C5DD2" w:rsidRDefault="00CD7B20" w:rsidP="00884709">
      <w:pPr>
        <w:pStyle w:val="brdtext"/>
      </w:pPr>
    </w:p>
    <w:p w:rsidR="00CD7B20" w:rsidRPr="003C5DD2" w:rsidRDefault="00CD7B20" w:rsidP="00884709">
      <w:pPr>
        <w:pStyle w:val="brdtext"/>
        <w:sectPr w:rsidR="00CD7B20" w:rsidRPr="003C5DD2" w:rsidSect="003C5DD2">
          <w:headerReference w:type="even" r:id="rId13"/>
          <w:headerReference w:type="default" r:id="rId14"/>
          <w:pgSz w:w="11906" w:h="16838" w:code="262"/>
          <w:pgMar w:top="1417" w:right="1417" w:bottom="1701" w:left="1701" w:header="709" w:footer="709" w:gutter="0"/>
          <w:pgNumType w:start="5"/>
          <w:cols w:space="708"/>
          <w:docGrid w:linePitch="360"/>
        </w:sectPr>
      </w:pPr>
    </w:p>
    <w:p w:rsidR="008D5FD2" w:rsidRPr="003C5DD2" w:rsidRDefault="005962E7" w:rsidP="00CD7B20">
      <w:pPr>
        <w:pStyle w:val="Rubrik1"/>
      </w:pPr>
      <w:bookmarkStart w:id="5" w:name="_Toc284856058"/>
      <w:bookmarkStart w:id="6" w:name="_Toc288641850"/>
      <w:bookmarkStart w:id="7" w:name="_Toc295890107"/>
      <w:bookmarkStart w:id="8" w:name="_Toc295890345"/>
      <w:bookmarkStart w:id="9" w:name="_Toc334699758"/>
      <w:r>
        <w:lastRenderedPageBreak/>
        <w:t xml:space="preserve">Exempel </w:t>
      </w:r>
      <w:r w:rsidR="00666ECE" w:rsidRPr="003C5DD2">
        <w:t xml:space="preserve">Rubrik 1 </w:t>
      </w:r>
      <w:r w:rsidR="00C62F2B" w:rsidRPr="003C5DD2">
        <w:t>Kapitelrubrik</w:t>
      </w:r>
      <w:bookmarkEnd w:id="5"/>
      <w:bookmarkEnd w:id="6"/>
      <w:bookmarkEnd w:id="7"/>
      <w:bookmarkEnd w:id="8"/>
      <w:bookmarkEnd w:id="9"/>
      <w:r w:rsidR="00666ECE" w:rsidRPr="003C5DD2">
        <w:t xml:space="preserve"> </w:t>
      </w:r>
      <w:bookmarkStart w:id="10" w:name="_Toc63737265"/>
    </w:p>
    <w:p w:rsidR="00BA44E4" w:rsidRDefault="00BA44E4" w:rsidP="008472BF">
      <w:pPr>
        <w:pStyle w:val="brdtext"/>
      </w:pPr>
      <w:r>
        <w:t xml:space="preserve">Detta kapitel </w:t>
      </w:r>
      <w:r w:rsidRPr="00C850BA">
        <w:rPr>
          <w:u w:val="single"/>
        </w:rPr>
        <w:t>tas bort</w:t>
      </w:r>
      <w:r>
        <w:t xml:space="preserve">. Det visar endast exempel på de formatmallar som </w:t>
      </w:r>
      <w:r w:rsidR="00C850BA">
        <w:t>kan</w:t>
      </w:r>
      <w:r>
        <w:t xml:space="preserve"> användas</w:t>
      </w:r>
      <w:r w:rsidR="00C850BA">
        <w:t>. Titta på ”formatmallar”, och välj ”alla” för att se de som är producerade just för detta dokumentet.</w:t>
      </w:r>
    </w:p>
    <w:p w:rsidR="00542521" w:rsidRPr="003C5DD2" w:rsidRDefault="00BA44E4" w:rsidP="008472BF">
      <w:pPr>
        <w:pStyle w:val="brdtext"/>
      </w:pPr>
      <w:r>
        <w:t>Detta är</w:t>
      </w:r>
      <w:r w:rsidR="00542521" w:rsidRPr="003C5DD2">
        <w:t xml:space="preserve"> </w:t>
      </w:r>
      <w:r>
        <w:t xml:space="preserve">vanlig </w:t>
      </w:r>
      <w:r w:rsidR="00542521" w:rsidRPr="003C5DD2">
        <w:t>brödtext</w:t>
      </w:r>
      <w:r>
        <w:t>.</w:t>
      </w:r>
    </w:p>
    <w:p w:rsidR="00542521" w:rsidRPr="003C5DD2" w:rsidRDefault="00542521" w:rsidP="004C3647">
      <w:pPr>
        <w:pStyle w:val="brdtext1"/>
      </w:pPr>
      <w:r w:rsidRPr="003C5DD2">
        <w:t>Detta är brödtext 1 som styckeindelas med ett indrag istället för mellanrum som i ovanstående brödtext</w:t>
      </w:r>
    </w:p>
    <w:p w:rsidR="00542521" w:rsidRDefault="00542521" w:rsidP="004C3647">
      <w:pPr>
        <w:pStyle w:val="brdtext20"/>
      </w:pPr>
      <w:r w:rsidRPr="003C5DD2">
        <w:t>Detta är alltså brödtext 2</w:t>
      </w:r>
    </w:p>
    <w:p w:rsidR="000553BC" w:rsidRPr="003C5DD2" w:rsidRDefault="00F24576" w:rsidP="006B4527">
      <w:pPr>
        <w:pStyle w:val="Rubrik2"/>
      </w:pPr>
      <w:bookmarkStart w:id="11" w:name="_Toc284856059"/>
      <w:bookmarkStart w:id="12" w:name="_Toc288641851"/>
      <w:bookmarkStart w:id="13" w:name="_Toc295890108"/>
      <w:bookmarkStart w:id="14" w:name="_Toc295890346"/>
      <w:bookmarkStart w:id="15" w:name="_Toc334699759"/>
      <w:r w:rsidRPr="003C5DD2">
        <w:t xml:space="preserve">Rubrik 2 </w:t>
      </w:r>
      <w:r w:rsidR="00541D4A" w:rsidRPr="003C5DD2">
        <w:t>Avdelningsrubrik</w:t>
      </w:r>
      <w:bookmarkEnd w:id="10"/>
      <w:bookmarkEnd w:id="11"/>
      <w:bookmarkEnd w:id="12"/>
      <w:bookmarkEnd w:id="13"/>
      <w:bookmarkEnd w:id="14"/>
      <w:bookmarkEnd w:id="15"/>
    </w:p>
    <w:p w:rsidR="000553BC" w:rsidRPr="003C5DD2" w:rsidRDefault="00F24576" w:rsidP="00B65687">
      <w:pPr>
        <w:pStyle w:val="Rubrik3"/>
      </w:pPr>
      <w:bookmarkStart w:id="16" w:name="_Toc63737266"/>
      <w:bookmarkStart w:id="17" w:name="_Toc284856060"/>
      <w:bookmarkStart w:id="18" w:name="_Toc288641852"/>
      <w:bookmarkStart w:id="19" w:name="_Toc295890109"/>
      <w:bookmarkStart w:id="20" w:name="_Toc295890347"/>
      <w:bookmarkStart w:id="21" w:name="_Toc334699760"/>
      <w:r w:rsidRPr="003C5DD2">
        <w:t xml:space="preserve">Rubrik 3 </w:t>
      </w:r>
      <w:r w:rsidR="00541D4A" w:rsidRPr="003C5DD2">
        <w:t>Avsnittsrubrik</w:t>
      </w:r>
      <w:bookmarkEnd w:id="16"/>
      <w:bookmarkEnd w:id="17"/>
      <w:bookmarkEnd w:id="18"/>
      <w:bookmarkEnd w:id="19"/>
      <w:bookmarkEnd w:id="20"/>
      <w:bookmarkEnd w:id="21"/>
    </w:p>
    <w:p w:rsidR="00666ECE" w:rsidRPr="003C5DD2" w:rsidRDefault="00666ECE" w:rsidP="006B4527">
      <w:pPr>
        <w:pStyle w:val="Rubrik4"/>
      </w:pPr>
      <w:r w:rsidRPr="003C5DD2">
        <w:t>Rubrik 4</w:t>
      </w:r>
    </w:p>
    <w:p w:rsidR="002D7B2F" w:rsidRPr="003C5DD2" w:rsidRDefault="002F2D1C" w:rsidP="002D7B2F">
      <w:pPr>
        <w:pStyle w:val="figurtextrubrik"/>
      </w:pPr>
      <w:r>
        <w:t>T</w:t>
      </w:r>
      <w:r w:rsidR="008D5FD2" w:rsidRPr="003C5DD2">
        <w:t xml:space="preserve">abelltext </w:t>
      </w:r>
      <w:r w:rsidR="002D7B2F" w:rsidRPr="003C5DD2">
        <w:t>rubrik</w:t>
      </w:r>
    </w:p>
    <w:p w:rsidR="002D7B2F" w:rsidRDefault="002F2D1C" w:rsidP="002D7B2F">
      <w:pPr>
        <w:pStyle w:val="figurtext"/>
      </w:pPr>
      <w:r>
        <w:t>T</w:t>
      </w:r>
      <w:r w:rsidR="008D5FD2" w:rsidRPr="003C5DD2">
        <w:t>abelltext</w:t>
      </w:r>
      <w:r w:rsidR="002D7B2F" w:rsidRPr="003C5DD2">
        <w:t xml:space="preserve"> läggs alltid ovanför figur</w:t>
      </w:r>
      <w:r w:rsidR="008D5FD2" w:rsidRPr="003C5DD2">
        <w:t>/tabell</w:t>
      </w:r>
      <w:r w:rsidR="00C850BA">
        <w:t>. Det finns ingen särskild design för tabeller. Keep it simple!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786"/>
        <w:gridCol w:w="1786"/>
        <w:gridCol w:w="1786"/>
      </w:tblGrid>
      <w:tr w:rsidR="00BC41CA" w:rsidTr="00BC41CA">
        <w:tc>
          <w:tcPr>
            <w:tcW w:w="1677" w:type="dxa"/>
            <w:shd w:val="clear" w:color="auto" w:fill="auto"/>
          </w:tcPr>
          <w:p w:rsidR="00AB2AED" w:rsidRDefault="00AB2AED" w:rsidP="002D7B2F">
            <w:pPr>
              <w:pStyle w:val="figurtext"/>
            </w:pPr>
          </w:p>
        </w:tc>
        <w:tc>
          <w:tcPr>
            <w:tcW w:w="1786" w:type="dxa"/>
            <w:shd w:val="clear" w:color="auto" w:fill="auto"/>
          </w:tcPr>
          <w:p w:rsidR="00AB2AED" w:rsidRDefault="00AB2AED" w:rsidP="002D7B2F">
            <w:pPr>
              <w:pStyle w:val="figurtext"/>
            </w:pPr>
          </w:p>
        </w:tc>
        <w:tc>
          <w:tcPr>
            <w:tcW w:w="1786" w:type="dxa"/>
            <w:shd w:val="clear" w:color="auto" w:fill="auto"/>
          </w:tcPr>
          <w:p w:rsidR="00AB2AED" w:rsidRDefault="00AB2AED" w:rsidP="002D7B2F">
            <w:pPr>
              <w:pStyle w:val="figurtext"/>
            </w:pPr>
          </w:p>
        </w:tc>
        <w:tc>
          <w:tcPr>
            <w:tcW w:w="1786" w:type="dxa"/>
            <w:shd w:val="clear" w:color="auto" w:fill="auto"/>
          </w:tcPr>
          <w:p w:rsidR="00AB2AED" w:rsidRDefault="00AB2AED" w:rsidP="002D7B2F">
            <w:pPr>
              <w:pStyle w:val="figurtext"/>
            </w:pPr>
          </w:p>
        </w:tc>
      </w:tr>
      <w:tr w:rsidR="00BC41CA" w:rsidTr="00BC41CA">
        <w:tc>
          <w:tcPr>
            <w:tcW w:w="1677" w:type="dxa"/>
            <w:shd w:val="clear" w:color="auto" w:fill="auto"/>
          </w:tcPr>
          <w:p w:rsidR="00AB2AED" w:rsidRDefault="00AB2AED" w:rsidP="002D7B2F">
            <w:pPr>
              <w:pStyle w:val="figurtext"/>
            </w:pPr>
          </w:p>
        </w:tc>
        <w:tc>
          <w:tcPr>
            <w:tcW w:w="1786" w:type="dxa"/>
            <w:shd w:val="clear" w:color="auto" w:fill="auto"/>
          </w:tcPr>
          <w:p w:rsidR="00AB2AED" w:rsidRDefault="00AB2AED" w:rsidP="002D7B2F">
            <w:pPr>
              <w:pStyle w:val="figurtext"/>
            </w:pPr>
          </w:p>
        </w:tc>
        <w:tc>
          <w:tcPr>
            <w:tcW w:w="1786" w:type="dxa"/>
            <w:shd w:val="clear" w:color="auto" w:fill="auto"/>
          </w:tcPr>
          <w:p w:rsidR="00AB2AED" w:rsidRDefault="00AB2AED" w:rsidP="002D7B2F">
            <w:pPr>
              <w:pStyle w:val="figurtext"/>
            </w:pPr>
          </w:p>
        </w:tc>
        <w:tc>
          <w:tcPr>
            <w:tcW w:w="1786" w:type="dxa"/>
            <w:shd w:val="clear" w:color="auto" w:fill="auto"/>
          </w:tcPr>
          <w:p w:rsidR="00AB2AED" w:rsidRDefault="00AB2AED" w:rsidP="002D7B2F">
            <w:pPr>
              <w:pStyle w:val="figurtext"/>
            </w:pPr>
          </w:p>
        </w:tc>
      </w:tr>
    </w:tbl>
    <w:p w:rsidR="00C850BA" w:rsidRDefault="00C850BA" w:rsidP="00AB2AED">
      <w:pPr>
        <w:pStyle w:val="brdtext"/>
      </w:pPr>
    </w:p>
    <w:p w:rsidR="00C850BA" w:rsidRDefault="009877F6" w:rsidP="00C850BA">
      <w:pPr>
        <w:pStyle w:val="Infogabildtabell"/>
      </w:pPr>
      <w:r>
        <w:rPr>
          <w:noProof/>
        </w:rPr>
        <w:drawing>
          <wp:inline distT="0" distB="0" distL="0" distR="0">
            <wp:extent cx="1441450" cy="958850"/>
            <wp:effectExtent l="0" t="0" r="0" b="0"/>
            <wp:docPr id="1" name="Bild 1" descr="Badhytter i vintersol_Jutta Jönsson (800x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dhytter i vintersol_Jutta Jönsson (800x5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1450" cy="958850"/>
                    </a:xfrm>
                    <a:prstGeom prst="rect">
                      <a:avLst/>
                    </a:prstGeom>
                    <a:noFill/>
                    <a:ln>
                      <a:noFill/>
                    </a:ln>
                  </pic:spPr>
                </pic:pic>
              </a:graphicData>
            </a:graphic>
          </wp:inline>
        </w:drawing>
      </w:r>
    </w:p>
    <w:p w:rsidR="00C850BA" w:rsidRPr="003C5DD2" w:rsidRDefault="00AB2AED" w:rsidP="00C850BA">
      <w:pPr>
        <w:pStyle w:val="Bildtextrubrik"/>
        <w:rPr>
          <w:noProof w:val="0"/>
        </w:rPr>
      </w:pPr>
      <w:r>
        <w:rPr>
          <w:noProof w:val="0"/>
        </w:rPr>
        <w:t>Bild</w:t>
      </w:r>
      <w:r w:rsidR="00C850BA" w:rsidRPr="003C5DD2">
        <w:rPr>
          <w:noProof w:val="0"/>
        </w:rPr>
        <w:t>text</w:t>
      </w:r>
      <w:r w:rsidR="00C850BA">
        <w:rPr>
          <w:noProof w:val="0"/>
        </w:rPr>
        <w:t xml:space="preserve"> </w:t>
      </w:r>
      <w:r w:rsidR="00C850BA" w:rsidRPr="003C5DD2">
        <w:rPr>
          <w:noProof w:val="0"/>
        </w:rPr>
        <w:t>rubrik</w:t>
      </w:r>
    </w:p>
    <w:p w:rsidR="00C850BA" w:rsidRDefault="00AB2AED" w:rsidP="00C850BA">
      <w:pPr>
        <w:pStyle w:val="Bildtext"/>
        <w:rPr>
          <w:noProof w:val="0"/>
          <w:lang w:val="sv-SE"/>
        </w:rPr>
      </w:pPr>
      <w:r>
        <w:rPr>
          <w:noProof w:val="0"/>
          <w:lang w:val="sv-SE"/>
        </w:rPr>
        <w:t>Bild</w:t>
      </w:r>
      <w:r w:rsidR="00C850BA">
        <w:rPr>
          <w:noProof w:val="0"/>
          <w:lang w:val="sv-SE"/>
        </w:rPr>
        <w:t xml:space="preserve">text läggs alltid in under bild. Markera </w:t>
      </w:r>
      <w:r>
        <w:rPr>
          <w:noProof w:val="0"/>
          <w:lang w:val="sv-SE"/>
        </w:rPr>
        <w:t xml:space="preserve">infogad bild, välj </w:t>
      </w:r>
      <w:r w:rsidR="00C850BA">
        <w:rPr>
          <w:noProof w:val="0"/>
          <w:lang w:val="sv-SE"/>
        </w:rPr>
        <w:t>formatmallen ”Infoga bild/tabell</w:t>
      </w:r>
      <w:r>
        <w:rPr>
          <w:noProof w:val="0"/>
          <w:lang w:val="sv-SE"/>
        </w:rPr>
        <w:t>”</w:t>
      </w:r>
      <w:r w:rsidR="00C850BA">
        <w:rPr>
          <w:noProof w:val="0"/>
          <w:lang w:val="sv-SE"/>
        </w:rPr>
        <w:t>.</w:t>
      </w:r>
    </w:p>
    <w:p w:rsidR="00C850BA" w:rsidRDefault="00C850BA" w:rsidP="00AB2AED">
      <w:pPr>
        <w:pStyle w:val="brdtext"/>
      </w:pPr>
    </w:p>
    <w:p w:rsidR="00AB2AED" w:rsidRDefault="009877F6" w:rsidP="00AB2AED">
      <w:pPr>
        <w:pStyle w:val="Infogabildtabell"/>
      </w:pPr>
      <w:r>
        <w:rPr>
          <w:noProof/>
        </w:rPr>
        <w:drawing>
          <wp:inline distT="0" distB="0" distL="0" distR="0">
            <wp:extent cx="1543050" cy="869950"/>
            <wp:effectExtent l="0" t="0" r="0" b="0"/>
            <wp:docPr id="2" name="Bild 2" descr="MC900019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01928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3050" cy="869950"/>
                    </a:xfrm>
                    <a:prstGeom prst="rect">
                      <a:avLst/>
                    </a:prstGeom>
                    <a:noFill/>
                    <a:ln>
                      <a:noFill/>
                    </a:ln>
                  </pic:spPr>
                </pic:pic>
              </a:graphicData>
            </a:graphic>
          </wp:inline>
        </w:drawing>
      </w:r>
    </w:p>
    <w:p w:rsidR="00AB2AED" w:rsidRPr="003C5DD2" w:rsidRDefault="00AB2AED" w:rsidP="00AB2AED">
      <w:pPr>
        <w:pStyle w:val="figurtextrubrik"/>
      </w:pPr>
      <w:r>
        <w:t>Figur</w:t>
      </w:r>
      <w:r w:rsidRPr="003C5DD2">
        <w:t>text</w:t>
      </w:r>
      <w:r>
        <w:t xml:space="preserve"> </w:t>
      </w:r>
      <w:r w:rsidRPr="003C5DD2">
        <w:t>rubrik</w:t>
      </w:r>
    </w:p>
    <w:p w:rsidR="00AB2AED" w:rsidRDefault="00AB2AED" w:rsidP="00AB2AED">
      <w:pPr>
        <w:pStyle w:val="figurtext"/>
      </w:pPr>
      <w:r>
        <w:t>Figurtext läggs alltid in under bild. Markera infogad figur, välj formatmallen ”Infoga bild/tabell”.</w:t>
      </w:r>
    </w:p>
    <w:p w:rsidR="00AB2AED" w:rsidRPr="003C5DD2" w:rsidRDefault="00AB2AED" w:rsidP="00AB2AED">
      <w:pPr>
        <w:pStyle w:val="brdtext"/>
      </w:pPr>
    </w:p>
    <w:p w:rsidR="006931F7" w:rsidRDefault="00666ECE" w:rsidP="006931F7">
      <w:pPr>
        <w:pStyle w:val="Rubrik1"/>
      </w:pPr>
      <w:r w:rsidRPr="003C5DD2">
        <w:lastRenderedPageBreak/>
        <w:br w:type="page"/>
      </w:r>
      <w:bookmarkStart w:id="22" w:name="_Toc334699761"/>
      <w:bookmarkStart w:id="23" w:name="_Toc284856061"/>
      <w:bookmarkStart w:id="24" w:name="_Toc288641853"/>
      <w:bookmarkStart w:id="25" w:name="_Toc295890110"/>
      <w:bookmarkStart w:id="26" w:name="_Toc295890348"/>
      <w:r w:rsidR="00A964B0">
        <w:lastRenderedPageBreak/>
        <w:t>Förord</w:t>
      </w:r>
      <w:bookmarkEnd w:id="22"/>
    </w:p>
    <w:p w:rsidR="008472BF" w:rsidRDefault="008472BF" w:rsidP="008472BF">
      <w:pPr>
        <w:pStyle w:val="brdtext"/>
      </w:pPr>
      <w:r>
        <w:t xml:space="preserve">Här förklaras när, var och varför arbetet utförts och de personer som hjälpt till tackas. </w:t>
      </w:r>
    </w:p>
    <w:p w:rsidR="00A964B0" w:rsidRDefault="00A964B0" w:rsidP="008472BF">
      <w:pPr>
        <w:pStyle w:val="brdtext"/>
      </w:pPr>
    </w:p>
    <w:p w:rsidR="00A964B0" w:rsidRDefault="00A964B0" w:rsidP="008472BF">
      <w:pPr>
        <w:pStyle w:val="brdtext"/>
      </w:pPr>
    </w:p>
    <w:p w:rsidR="00A964B0" w:rsidRDefault="00A964B0" w:rsidP="008472BF">
      <w:pPr>
        <w:pStyle w:val="brdtext"/>
      </w:pPr>
      <w:r>
        <w:t>Lund, månad ÅÅÅÅ</w:t>
      </w:r>
    </w:p>
    <w:p w:rsidR="00A43CF7" w:rsidRDefault="006931F7" w:rsidP="00A43CF7">
      <w:pPr>
        <w:pStyle w:val="Rubrik1"/>
      </w:pPr>
      <w:r w:rsidRPr="003C5DD2">
        <w:lastRenderedPageBreak/>
        <w:br w:type="page"/>
      </w:r>
      <w:bookmarkStart w:id="27" w:name="_Toc334699762"/>
      <w:r w:rsidR="00A43CF7">
        <w:lastRenderedPageBreak/>
        <w:t>Sammanfattning</w:t>
      </w:r>
      <w:bookmarkEnd w:id="27"/>
    </w:p>
    <w:p w:rsidR="00A43CF7" w:rsidRDefault="00A43CF7" w:rsidP="00A43CF7">
      <w:pPr>
        <w:pStyle w:val="brdtext"/>
      </w:pPr>
      <w:r>
        <w:t>Skrivs på svenska. Se till att ni får med alla delar i rapporten (bakgrund, syfte, metod, resultat och diskussion), särskilt de viktigaste resultaten och slutsatserna.</w:t>
      </w:r>
    </w:p>
    <w:p w:rsidR="003550E4" w:rsidRDefault="003550E4" w:rsidP="00A43CF7">
      <w:pPr>
        <w:pStyle w:val="brdtext"/>
      </w:pPr>
      <w:r>
        <w:t>Längden på sammanfattningen diskuteras med handledaren.</w:t>
      </w:r>
    </w:p>
    <w:p w:rsidR="002F2D1C" w:rsidRDefault="00A43CF7" w:rsidP="002F2D1C">
      <w:pPr>
        <w:pStyle w:val="Rubrik1"/>
      </w:pPr>
      <w:r w:rsidRPr="003C5DD2">
        <w:lastRenderedPageBreak/>
        <w:br w:type="page"/>
      </w:r>
      <w:bookmarkStart w:id="28" w:name="_Toc334699763"/>
      <w:r w:rsidR="002F2D1C">
        <w:lastRenderedPageBreak/>
        <w:t>Summary</w:t>
      </w:r>
      <w:bookmarkEnd w:id="28"/>
    </w:p>
    <w:p w:rsidR="002F2D1C" w:rsidRDefault="002F2D1C" w:rsidP="002F2D1C">
      <w:pPr>
        <w:pStyle w:val="brdtext"/>
      </w:pPr>
      <w:r>
        <w:t xml:space="preserve">Skrivs på </w:t>
      </w:r>
      <w:r w:rsidR="003550E4">
        <w:t>engelska</w:t>
      </w:r>
      <w:r>
        <w:t>. Kopia på ”sammanfattning”.</w:t>
      </w:r>
    </w:p>
    <w:p w:rsidR="006931F7" w:rsidRDefault="002F2D1C" w:rsidP="002F2D1C">
      <w:pPr>
        <w:pStyle w:val="Rubrik1"/>
      </w:pPr>
      <w:r w:rsidRPr="003C5DD2">
        <w:lastRenderedPageBreak/>
        <w:br w:type="page"/>
      </w:r>
      <w:bookmarkStart w:id="29" w:name="_Toc334699764"/>
      <w:r w:rsidR="00A964B0">
        <w:lastRenderedPageBreak/>
        <w:t>Inledning</w:t>
      </w:r>
      <w:bookmarkEnd w:id="29"/>
    </w:p>
    <w:p w:rsidR="00A964B0" w:rsidRDefault="008472BF" w:rsidP="00A964B0">
      <w:pPr>
        <w:pStyle w:val="Rubrik2"/>
      </w:pPr>
      <w:bookmarkStart w:id="30" w:name="_Toc334699765"/>
      <w:r>
        <w:t>Kort bakgrund</w:t>
      </w:r>
      <w:bookmarkEnd w:id="30"/>
    </w:p>
    <w:p w:rsidR="00FC2A26" w:rsidRPr="00FC2A26" w:rsidRDefault="00FC2A26" w:rsidP="00FC2A26">
      <w:pPr>
        <w:pStyle w:val="brdtext"/>
      </w:pPr>
      <w:r>
        <w:t>Problem i allmänhet, problem i synnerhet, vilken kunskap saknas, osv.</w:t>
      </w:r>
    </w:p>
    <w:p w:rsidR="00A964B0" w:rsidRDefault="00A964B0" w:rsidP="00A964B0">
      <w:pPr>
        <w:pStyle w:val="Rubrik2"/>
      </w:pPr>
      <w:bookmarkStart w:id="31" w:name="_Toc334699766"/>
      <w:r>
        <w:t>S</w:t>
      </w:r>
      <w:r w:rsidR="008472BF">
        <w:t>yfte</w:t>
      </w:r>
      <w:bookmarkEnd w:id="31"/>
    </w:p>
    <w:p w:rsidR="00FC2A26" w:rsidRPr="00FC2A26" w:rsidRDefault="00FC2A26" w:rsidP="00FC2A26">
      <w:pPr>
        <w:pStyle w:val="brdtext"/>
      </w:pPr>
      <w:r>
        <w:t>Vad har målet med ert arbete varit?</w:t>
      </w:r>
    </w:p>
    <w:p w:rsidR="00A964B0" w:rsidRDefault="00A964B0" w:rsidP="00A964B0">
      <w:pPr>
        <w:pStyle w:val="Rubrik2"/>
      </w:pPr>
      <w:bookmarkStart w:id="32" w:name="_Toc334699767"/>
      <w:r>
        <w:t>Avgränsning</w:t>
      </w:r>
      <w:bookmarkEnd w:id="32"/>
    </w:p>
    <w:p w:rsidR="00FC2A26" w:rsidRPr="00FC2A26" w:rsidRDefault="00FC2A26" w:rsidP="00FC2A26">
      <w:pPr>
        <w:pStyle w:val="brdtext"/>
      </w:pPr>
      <w:r>
        <w:t>Hur har ni avgränsat ert arbete? Vad har ni inte beaktat?</w:t>
      </w:r>
    </w:p>
    <w:p w:rsidR="008472BF" w:rsidRDefault="00A964B0" w:rsidP="00A964B0">
      <w:pPr>
        <w:pStyle w:val="Rubrik2"/>
      </w:pPr>
      <w:bookmarkStart w:id="33" w:name="_Toc334699768"/>
      <w:r>
        <w:t>Rapportens disposition</w:t>
      </w:r>
      <w:bookmarkEnd w:id="33"/>
    </w:p>
    <w:p w:rsidR="00FC2A26" w:rsidRPr="00FC2A26" w:rsidRDefault="00FC2A26" w:rsidP="00FC2A26">
      <w:pPr>
        <w:pStyle w:val="brdtext"/>
      </w:pPr>
      <w:r>
        <w:t>Kort beskrivning för att underlätta för läsaren</w:t>
      </w:r>
    </w:p>
    <w:p w:rsidR="006931F7" w:rsidRDefault="006931F7" w:rsidP="006931F7">
      <w:pPr>
        <w:pStyle w:val="Rubrik1"/>
      </w:pPr>
      <w:r w:rsidRPr="003C5DD2">
        <w:lastRenderedPageBreak/>
        <w:br w:type="page"/>
      </w:r>
      <w:bookmarkStart w:id="34" w:name="_Toc334699769"/>
      <w:r w:rsidR="005962E7">
        <w:lastRenderedPageBreak/>
        <w:t>(Teori), m</w:t>
      </w:r>
      <w:r w:rsidR="00A43CF7">
        <w:t>etod och material</w:t>
      </w:r>
      <w:bookmarkEnd w:id="34"/>
    </w:p>
    <w:p w:rsidR="003017F2" w:rsidRDefault="003017F2" w:rsidP="003017F2">
      <w:pPr>
        <w:pStyle w:val="Rubrik2"/>
      </w:pPr>
      <w:bookmarkStart w:id="35" w:name="_Toc334699770"/>
      <w:r>
        <w:t>Teori</w:t>
      </w:r>
      <w:bookmarkEnd w:id="35"/>
    </w:p>
    <w:p w:rsidR="003017F2" w:rsidRDefault="003017F2" w:rsidP="008472BF">
      <w:pPr>
        <w:pStyle w:val="brdtext"/>
      </w:pPr>
      <w:r>
        <w:t>Centrala teorier och begrepp inom området</w:t>
      </w:r>
    </w:p>
    <w:p w:rsidR="008472BF" w:rsidRDefault="003017F2" w:rsidP="003017F2">
      <w:pPr>
        <w:pStyle w:val="Rubrik2"/>
      </w:pPr>
      <w:bookmarkStart w:id="36" w:name="_Toc334699771"/>
      <w:r>
        <w:t>Empiri</w:t>
      </w:r>
      <w:bookmarkEnd w:id="36"/>
    </w:p>
    <w:p w:rsidR="00A43CF7" w:rsidRDefault="00A43CF7" w:rsidP="008472BF">
      <w:pPr>
        <w:pStyle w:val="brdtext"/>
      </w:pPr>
      <w:r>
        <w:t>Kvantitativ eller kvalitativ ansats?</w:t>
      </w:r>
    </w:p>
    <w:p w:rsidR="00A43CF7" w:rsidRDefault="00A43CF7" w:rsidP="008472BF">
      <w:pPr>
        <w:pStyle w:val="brdtext"/>
      </w:pPr>
      <w:r>
        <w:t>Litteratursökning / -studie viktig del i arbetet? Hur har ni gjort sökningen?</w:t>
      </w:r>
    </w:p>
    <w:p w:rsidR="00A43CF7" w:rsidRDefault="00A43CF7" w:rsidP="008472BF">
      <w:pPr>
        <w:pStyle w:val="brdtext"/>
      </w:pPr>
      <w:r>
        <w:t>Typ av data? Vad studerar ni och var? När?</w:t>
      </w:r>
    </w:p>
    <w:p w:rsidR="00A43CF7" w:rsidRDefault="00A43CF7" w:rsidP="008472BF">
      <w:pPr>
        <w:pStyle w:val="brdtext"/>
      </w:pPr>
      <w:r>
        <w:t>Urval</w:t>
      </w:r>
    </w:p>
    <w:p w:rsidR="003017F2" w:rsidRDefault="003017F2" w:rsidP="003017F2">
      <w:pPr>
        <w:pStyle w:val="Rubrik2"/>
      </w:pPr>
      <w:bookmarkStart w:id="37" w:name="_Toc334699772"/>
      <w:r>
        <w:t>Analys</w:t>
      </w:r>
      <w:bookmarkEnd w:id="37"/>
    </w:p>
    <w:p w:rsidR="00A43CF7" w:rsidRDefault="00A43CF7" w:rsidP="008472BF">
      <w:pPr>
        <w:pStyle w:val="brdtext"/>
      </w:pPr>
      <w:r>
        <w:t>Analysmetod</w:t>
      </w:r>
      <w:r w:rsidR="003017F2">
        <w:t>, teknik, statistik etc.</w:t>
      </w:r>
    </w:p>
    <w:p w:rsidR="008472BF" w:rsidRPr="003C5DD2" w:rsidRDefault="006931F7" w:rsidP="008472BF">
      <w:pPr>
        <w:pStyle w:val="Rubrik1"/>
      </w:pPr>
      <w:r w:rsidRPr="003C5DD2">
        <w:lastRenderedPageBreak/>
        <w:br w:type="page"/>
      </w:r>
      <w:bookmarkStart w:id="38" w:name="_Toc334699773"/>
      <w:r w:rsidR="00A43CF7">
        <w:lastRenderedPageBreak/>
        <w:t>Resultat</w:t>
      </w:r>
      <w:bookmarkEnd w:id="38"/>
      <w:r w:rsidR="008472BF" w:rsidRPr="003C5DD2">
        <w:t xml:space="preserve"> </w:t>
      </w:r>
    </w:p>
    <w:p w:rsidR="008472BF" w:rsidRDefault="00A43CF7" w:rsidP="008472BF">
      <w:pPr>
        <w:pStyle w:val="brdtext"/>
      </w:pPr>
      <w:r>
        <w:t>Bra balans mellan text och illustrationer</w:t>
      </w:r>
    </w:p>
    <w:p w:rsidR="00A43CF7" w:rsidRDefault="00A43CF7" w:rsidP="008472BF">
      <w:pPr>
        <w:pStyle w:val="brdtext"/>
      </w:pPr>
      <w:r>
        <w:t>Viktiga resultat lyfts fram</w:t>
      </w:r>
    </w:p>
    <w:p w:rsidR="00A43CF7" w:rsidRDefault="00A43CF7" w:rsidP="008472BF">
      <w:pPr>
        <w:pStyle w:val="brdtext"/>
      </w:pPr>
      <w:r>
        <w:t>Tolkning av resultat: ANALYS!</w:t>
      </w:r>
    </w:p>
    <w:p w:rsidR="008472BF" w:rsidRPr="003C5DD2" w:rsidRDefault="008472BF" w:rsidP="008472BF">
      <w:pPr>
        <w:pStyle w:val="Rubrik1"/>
      </w:pPr>
      <w:r w:rsidRPr="003C5DD2">
        <w:lastRenderedPageBreak/>
        <w:br w:type="page"/>
      </w:r>
      <w:bookmarkStart w:id="39" w:name="_Toc334699774"/>
      <w:r w:rsidR="005962E7">
        <w:lastRenderedPageBreak/>
        <w:t>Diskussion och slutsatser</w:t>
      </w:r>
      <w:bookmarkEnd w:id="39"/>
    </w:p>
    <w:p w:rsidR="005962E7" w:rsidRDefault="005962E7" w:rsidP="008472BF">
      <w:pPr>
        <w:pStyle w:val="brdtext"/>
      </w:pPr>
      <w:r>
        <w:t>Kort återkoppling till de viktigaste resultaten.</w:t>
      </w:r>
    </w:p>
    <w:p w:rsidR="005962E7" w:rsidRDefault="005962E7" w:rsidP="005962E7">
      <w:pPr>
        <w:pStyle w:val="Rubrik2"/>
      </w:pPr>
      <w:bookmarkStart w:id="40" w:name="_Toc334699775"/>
      <w:r>
        <w:t>Resultatdiskussion</w:t>
      </w:r>
      <w:bookmarkEnd w:id="40"/>
    </w:p>
    <w:p w:rsidR="005962E7" w:rsidRDefault="005962E7" w:rsidP="008472BF">
      <w:pPr>
        <w:pStyle w:val="brdtext"/>
      </w:pPr>
      <w:r>
        <w:t>Diskutera resultaten i förhållande till befintlig kunskap och ert syfte</w:t>
      </w:r>
    </w:p>
    <w:p w:rsidR="005962E7" w:rsidRDefault="005962E7" w:rsidP="005962E7">
      <w:pPr>
        <w:pStyle w:val="Rubrik2"/>
      </w:pPr>
      <w:bookmarkStart w:id="41" w:name="_Toc334699776"/>
      <w:r>
        <w:t>Metoddiskussion</w:t>
      </w:r>
      <w:bookmarkEnd w:id="41"/>
    </w:p>
    <w:p w:rsidR="005962E7" w:rsidRDefault="005962E7" w:rsidP="008472BF">
      <w:pPr>
        <w:pStyle w:val="brdtext"/>
      </w:pPr>
      <w:r>
        <w:t>Kritisk granskning av resultaten: vilka felkällor kan finnas? Borde man kanske rent av använt en annan metod?</w:t>
      </w:r>
    </w:p>
    <w:p w:rsidR="005962E7" w:rsidRDefault="005962E7" w:rsidP="005962E7">
      <w:pPr>
        <w:pStyle w:val="Rubrik2"/>
      </w:pPr>
      <w:bookmarkStart w:id="42" w:name="_Toc334699777"/>
      <w:r>
        <w:t>Slutsatser</w:t>
      </w:r>
      <w:bookmarkEnd w:id="42"/>
    </w:p>
    <w:p w:rsidR="005962E7" w:rsidRDefault="005962E7" w:rsidP="008472BF">
      <w:pPr>
        <w:pStyle w:val="brdtext"/>
      </w:pPr>
      <w:r>
        <w:t>Vilka slutsatser kan dras mot bakgrund av era resultat</w:t>
      </w:r>
    </w:p>
    <w:p w:rsidR="005962E7" w:rsidRDefault="005962E7" w:rsidP="005962E7">
      <w:pPr>
        <w:pStyle w:val="Rubrik3"/>
      </w:pPr>
      <w:bookmarkStart w:id="43" w:name="_Toc334699778"/>
      <w:r>
        <w:t>Rekommendationer</w:t>
      </w:r>
      <w:bookmarkEnd w:id="43"/>
    </w:p>
    <w:p w:rsidR="005962E7" w:rsidRDefault="005962E7" w:rsidP="008472BF">
      <w:pPr>
        <w:pStyle w:val="brdtext"/>
      </w:pPr>
      <w:r>
        <w:t>Vilka rekommendationer kan man ge mot bakgrund av era resultat. För implementering? För fortsatta studier?</w:t>
      </w:r>
    </w:p>
    <w:p w:rsidR="00BD3256" w:rsidRPr="003C5DD2" w:rsidRDefault="008472BF" w:rsidP="006931F7">
      <w:pPr>
        <w:pStyle w:val="Rubrik1"/>
      </w:pPr>
      <w:r w:rsidRPr="003C5DD2">
        <w:lastRenderedPageBreak/>
        <w:br w:type="page"/>
      </w:r>
      <w:bookmarkStart w:id="44" w:name="_Toc334699779"/>
      <w:r w:rsidR="00216F29" w:rsidRPr="003C5DD2">
        <w:lastRenderedPageBreak/>
        <w:t>Referenser</w:t>
      </w:r>
      <w:bookmarkEnd w:id="23"/>
      <w:bookmarkEnd w:id="24"/>
      <w:bookmarkEnd w:id="25"/>
      <w:bookmarkEnd w:id="26"/>
      <w:bookmarkEnd w:id="44"/>
    </w:p>
    <w:p w:rsidR="00851B33" w:rsidRDefault="002F2D1C" w:rsidP="00C928CB">
      <w:pPr>
        <w:pStyle w:val="Referenser"/>
      </w:pPr>
      <w:r>
        <w:t>E</w:t>
      </w:r>
      <w:r w:rsidR="00851B33">
        <w:t>xempel på olika typer av källor</w:t>
      </w:r>
      <w:r>
        <w:t xml:space="preserve">. Använd EJ rubrikerna, utan placera referenserna i alfabetisk ordning. </w:t>
      </w:r>
    </w:p>
    <w:p w:rsidR="00851B33" w:rsidRDefault="00851B33" w:rsidP="009F4B82">
      <w:pPr>
        <w:pStyle w:val="Rubrik4"/>
      </w:pPr>
      <w:r>
        <w:t>Bok</w:t>
      </w:r>
    </w:p>
    <w:p w:rsidR="00216F29" w:rsidRPr="003C5DD2" w:rsidRDefault="00A92A6A" w:rsidP="00C928CB">
      <w:pPr>
        <w:pStyle w:val="Referenser"/>
      </w:pPr>
      <w:r w:rsidRPr="00A92A6A">
        <w:t>Leth, G. och Thurén, T. (2000). Källkritik för internet. Stockholm: Styrelsen för psykologiskt försvar.</w:t>
      </w:r>
      <w:r w:rsidR="008D5FD2" w:rsidRPr="003C5DD2">
        <w:rPr>
          <w:rStyle w:val="Fotnotsreferens"/>
        </w:rPr>
        <w:footnoteReference w:id="2"/>
      </w:r>
      <w:r w:rsidR="00216F29" w:rsidRPr="003C5DD2">
        <w:t>.</w:t>
      </w:r>
    </w:p>
    <w:p w:rsidR="00851B33" w:rsidRPr="00CC2643" w:rsidRDefault="00851B33" w:rsidP="009F4B82">
      <w:pPr>
        <w:pStyle w:val="Rubrik4"/>
        <w:rPr>
          <w:lang w:val="en-GB"/>
        </w:rPr>
      </w:pPr>
      <w:r w:rsidRPr="00CC2643">
        <w:rPr>
          <w:lang w:val="en-GB"/>
        </w:rPr>
        <w:t>Bokkapitel</w:t>
      </w:r>
    </w:p>
    <w:p w:rsidR="00341A84" w:rsidRDefault="00A92A6A" w:rsidP="000D1586">
      <w:pPr>
        <w:pStyle w:val="Referenser"/>
        <w:rPr>
          <w:lang w:val="en-GB"/>
        </w:rPr>
      </w:pPr>
      <w:r>
        <w:rPr>
          <w:lang w:val="en-GB"/>
        </w:rPr>
        <w:t xml:space="preserve">Strömvik, M. (2006). </w:t>
      </w:r>
      <w:r w:rsidRPr="00A92A6A">
        <w:rPr>
          <w:lang w:val="en-GB"/>
        </w:rPr>
        <w:t>Starting to "think big": the Nordic countries and EU peace-building. I</w:t>
      </w:r>
      <w:r>
        <w:rPr>
          <w:lang w:val="en-GB"/>
        </w:rPr>
        <w:t xml:space="preserve"> </w:t>
      </w:r>
      <w:r w:rsidRPr="00A92A6A">
        <w:rPr>
          <w:lang w:val="en-GB"/>
        </w:rPr>
        <w:t>Bailes, A. J. K., Herolf, G., Sundelius, B. (red.), The Nordic Countries and The European Security and Defence Policy, 199-214. Oxford: Oxford University Press.</w:t>
      </w:r>
    </w:p>
    <w:p w:rsidR="009F4B82" w:rsidRPr="00CC2643" w:rsidRDefault="009F4B82" w:rsidP="009F4B82">
      <w:pPr>
        <w:pStyle w:val="Rubrik4"/>
        <w:rPr>
          <w:lang w:val="en-GB"/>
        </w:rPr>
      </w:pPr>
      <w:r w:rsidRPr="00CC2643">
        <w:rPr>
          <w:lang w:val="en-GB"/>
        </w:rPr>
        <w:t>Artikel</w:t>
      </w:r>
    </w:p>
    <w:p w:rsidR="00A92A6A" w:rsidRPr="00841F00" w:rsidRDefault="00A92A6A" w:rsidP="000D1586">
      <w:pPr>
        <w:pStyle w:val="Referenser"/>
      </w:pPr>
      <w:r w:rsidRPr="00A92A6A">
        <w:rPr>
          <w:lang w:val="en-GB"/>
        </w:rPr>
        <w:t xml:space="preserve">Collins, H. (2007). Bicycling on the moon: collective tacit knowledge and somatic-limit knowledge. </w:t>
      </w:r>
      <w:r w:rsidRPr="00841F00">
        <w:t>Organization studies, 28(2), 257-262.</w:t>
      </w:r>
    </w:p>
    <w:p w:rsidR="00851B33" w:rsidRDefault="009F4B82" w:rsidP="009F4B82">
      <w:pPr>
        <w:pStyle w:val="Rubrik4"/>
      </w:pPr>
      <w:r>
        <w:t>Avhandling</w:t>
      </w:r>
    </w:p>
    <w:p w:rsidR="00851B33" w:rsidRDefault="00851B33" w:rsidP="00851B33">
      <w:pPr>
        <w:pStyle w:val="Referenser"/>
      </w:pPr>
      <w:r>
        <w:t>Palm, L. (1994). Övertalningsstrategier – att välja budskap efter utgångsläge. Diss. Lunds universitet. Lund: Studentlitteratur.</w:t>
      </w:r>
    </w:p>
    <w:p w:rsidR="00851B33" w:rsidRDefault="00851B33" w:rsidP="00851B33">
      <w:pPr>
        <w:pStyle w:val="Referenser"/>
      </w:pPr>
      <w:r>
        <w:t>Robertson, A. (2010). Integrerad informationshantering i byggprocessen – en jämförande studie av skeppsbyggnadsindustrin och byggbranschen. Lic.-avh. Lunds Tekniska Högskola. Lund: LTH, Avd. f. Projekteringsmetodik. Institutionen för byggvetenskaper.</w:t>
      </w:r>
    </w:p>
    <w:p w:rsidR="009F4B82" w:rsidRDefault="009F4B82" w:rsidP="009F4B82">
      <w:pPr>
        <w:pStyle w:val="Rubrik4"/>
      </w:pPr>
      <w:r>
        <w:t>Dokument utan författare</w:t>
      </w:r>
    </w:p>
    <w:p w:rsidR="00851B33" w:rsidRDefault="00851B33" w:rsidP="00851B33">
      <w:pPr>
        <w:pStyle w:val="Referenser"/>
      </w:pPr>
      <w:r w:rsidRPr="00851B33">
        <w:t>Körkortsboken (2007). 12.uppl. STR – Sveriges Trafikskolors Riksförbund. Landskrona: STR.</w:t>
      </w:r>
    </w:p>
    <w:p w:rsidR="009F4B82" w:rsidRDefault="009F4B82" w:rsidP="009F4B82">
      <w:pPr>
        <w:pStyle w:val="Rubrik4"/>
      </w:pPr>
      <w:r>
        <w:t>Rapportserie från myndighet etc</w:t>
      </w:r>
    </w:p>
    <w:p w:rsidR="00851B33" w:rsidRDefault="00851B33" w:rsidP="00851B33">
      <w:pPr>
        <w:pStyle w:val="Referenser"/>
      </w:pPr>
      <w:r>
        <w:t>SOU (1997). Miljön i ett utvidgat EU. Stockholm: Norstedts (Statens offentliga utredningar 1997:149).</w:t>
      </w:r>
    </w:p>
    <w:p w:rsidR="00851B33" w:rsidRPr="00CC2643" w:rsidRDefault="00851B33" w:rsidP="00851B33">
      <w:pPr>
        <w:pStyle w:val="Referenser"/>
        <w:rPr>
          <w:lang w:val="en-GB"/>
        </w:rPr>
      </w:pPr>
      <w:r w:rsidRPr="00851B33">
        <w:t xml:space="preserve">Naturvårdsverket (1997). Efterbehandling av förorenade områden. </w:t>
      </w:r>
      <w:r w:rsidRPr="00CC2643">
        <w:rPr>
          <w:lang w:val="en-GB"/>
        </w:rPr>
        <w:t>Rapport 4803 (1997:12).</w:t>
      </w:r>
    </w:p>
    <w:p w:rsidR="009F4B82" w:rsidRPr="00CC2643" w:rsidRDefault="009F4B82" w:rsidP="009F4B82">
      <w:pPr>
        <w:pStyle w:val="Rubrik4"/>
        <w:rPr>
          <w:lang w:val="en-GB"/>
        </w:rPr>
      </w:pPr>
      <w:r w:rsidRPr="00CC2643">
        <w:rPr>
          <w:lang w:val="en-GB"/>
        </w:rPr>
        <w:t>Internet</w:t>
      </w:r>
    </w:p>
    <w:p w:rsidR="00851B33" w:rsidRPr="00851B33" w:rsidRDefault="00851B33" w:rsidP="00851B33">
      <w:pPr>
        <w:pStyle w:val="Referenser"/>
      </w:pPr>
      <w:r w:rsidRPr="000C2C7F">
        <w:t xml:space="preserve">West, L. (2007). Environmental issues. </w:t>
      </w:r>
      <w:r>
        <w:t>(Elektronisk) Tillgänglig: &lt;http://</w:t>
      </w:r>
      <w:r w:rsidRPr="00851B33">
        <w:t>environment.about.com/od/globalwarming/tp/globalwarmtips.htm &gt; (2007-09-20).</w:t>
      </w:r>
    </w:p>
    <w:p w:rsidR="00851B33" w:rsidRPr="00851B33" w:rsidRDefault="00851B33" w:rsidP="00851B33">
      <w:pPr>
        <w:pStyle w:val="Referenser"/>
      </w:pPr>
      <w:r>
        <w:t>Regeringskansliet (2007). Regeringens EU-arbetsprogram hösten 2007: Miljö. (Elektronisk) Tillgänglig: &lt;http://www.regermgen.se/sb/d/6742/a/80792&gt; (2007-09-24).</w:t>
      </w:r>
    </w:p>
    <w:p w:rsidR="00E27B16" w:rsidRPr="00841F00" w:rsidRDefault="00E27B16" w:rsidP="00E27B16">
      <w:pPr>
        <w:pStyle w:val="Rubrik1"/>
      </w:pPr>
      <w:r w:rsidRPr="00851B33">
        <w:lastRenderedPageBreak/>
        <w:br w:type="page"/>
      </w:r>
      <w:bookmarkStart w:id="45" w:name="_Toc334699780"/>
      <w:r w:rsidR="006931F7" w:rsidRPr="00841F00">
        <w:lastRenderedPageBreak/>
        <w:t>Bilaga / bilagor</w:t>
      </w:r>
      <w:bookmarkEnd w:id="45"/>
    </w:p>
    <w:p w:rsidR="00E27B16" w:rsidRDefault="00E27B16" w:rsidP="00B34F92">
      <w:pPr>
        <w:pStyle w:val="Brdtext0"/>
      </w:pPr>
      <w:r>
        <w:t>&lt;se till att denna sida är udda, dvs. höger på ett uppslag&gt;</w:t>
      </w:r>
    </w:p>
    <w:p w:rsidR="00E27B16" w:rsidRDefault="00E27B16" w:rsidP="00B34F92">
      <w:pPr>
        <w:pStyle w:val="Brdtext0"/>
      </w:pPr>
    </w:p>
    <w:p w:rsidR="00B34F92" w:rsidRDefault="00B34F92" w:rsidP="00B34F92">
      <w:pPr>
        <w:pStyle w:val="Brdtext0"/>
      </w:pPr>
      <w:r>
        <w:t xml:space="preserve">Ibland fungerar det att lägga in bilagetext etc. i huvuddokumentet. </w:t>
      </w:r>
    </w:p>
    <w:p w:rsidR="00B34F92" w:rsidRPr="003C5DD2" w:rsidRDefault="00B34F92" w:rsidP="00B34F92">
      <w:pPr>
        <w:pStyle w:val="Brdtext0"/>
      </w:pPr>
      <w:r>
        <w:t>Ofta är det kanske lämpligare att utforma denna sida som en ”innehållsförteckning”, för att sedan lägga till ett eller flera pdf-dokument efter huvuddokumentet.</w:t>
      </w:r>
    </w:p>
    <w:sectPr w:rsidR="00B34F92" w:rsidRPr="003C5DD2" w:rsidSect="009F4B82">
      <w:footerReference w:type="even" r:id="rId17"/>
      <w:footerReference w:type="default" r:id="rId18"/>
      <w:pgSz w:w="11906" w:h="16838" w:code="262"/>
      <w:pgMar w:top="1417" w:right="1417" w:bottom="1701"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6126" w:rsidRDefault="006E6126">
      <w:r>
        <w:separator/>
      </w:r>
    </w:p>
  </w:endnote>
  <w:endnote w:type="continuationSeparator" w:id="0">
    <w:p w:rsidR="006E6126" w:rsidRDefault="006E6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Garamond Pro">
    <w:panose1 w:val="00000000000000000000"/>
    <w:charset w:val="00"/>
    <w:family w:val="roman"/>
    <w:notTrueType/>
    <w:pitch w:val="variable"/>
    <w:sig w:usb0="8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5BECC04-DE52-4593-BBBB-BEC269718FC5}"/>
  </w:font>
  <w:font w:name="Times New Roman Fet">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2" w:fontKey="{4F9CF292-5F0F-4CA3-B761-71BDDB6DEE41}"/>
    <w:embedBold r:id="rId3" w:fontKey="{5730F9A4-8C8A-4E30-8DEC-BC8ABC491EDD}"/>
  </w:font>
  <w:font w:name="Adobe Garamond Pro Bold">
    <w:panose1 w:val="00000000000000000000"/>
    <w:charset w:val="00"/>
    <w:family w:val="roman"/>
    <w:notTrueType/>
    <w:pitch w:val="variable"/>
    <w:sig w:usb0="800000AF" w:usb1="5000205B" w:usb2="00000000" w:usb3="00000000" w:csb0="0000009B" w:csb1="00000000"/>
  </w:font>
  <w:font w:name="Calibri">
    <w:panose1 w:val="020F0502020204030204"/>
    <w:charset w:val="00"/>
    <w:family w:val="swiss"/>
    <w:pitch w:val="variable"/>
    <w:sig w:usb0="E4002EFF" w:usb1="C000247B" w:usb2="00000009" w:usb3="00000000" w:csb0="000001FF" w:csb1="00000000"/>
    <w:embedRegular r:id="rId4" w:fontKey="{2946D5D2-FB75-46A5-AB7A-1F33285909A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5B4" w:rsidRDefault="003F65B4" w:rsidP="0006224E">
    <w:pPr>
      <w:pStyle w:val="Sidfot"/>
      <w:jc w:val="right"/>
    </w:pPr>
    <w:r>
      <w:fldChar w:fldCharType="begin"/>
    </w:r>
    <w:r>
      <w:instrText xml:space="preserve"> PAGE   \* MERGEFORMAT </w:instrText>
    </w:r>
    <w:r>
      <w:fldChar w:fldCharType="separate"/>
    </w:r>
    <w:r>
      <w:rPr>
        <w:noProof/>
      </w:rPr>
      <w:t>5</w:t>
    </w:r>
    <w:r>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5B4" w:rsidRDefault="003F65B4">
    <w:pPr>
      <w:pStyle w:val="Sidfo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5B4" w:rsidRDefault="003F65B4">
    <w:pPr>
      <w:pStyle w:val="Sidfot"/>
    </w:pPr>
    <w:r>
      <w:fldChar w:fldCharType="begin"/>
    </w:r>
    <w:r>
      <w:instrText xml:space="preserve"> PAGE   \* MERGEFORMAT </w:instrText>
    </w:r>
    <w:r>
      <w:fldChar w:fldCharType="separate"/>
    </w:r>
    <w:r w:rsidR="009877F6">
      <w:rPr>
        <w:noProof/>
      </w:rPr>
      <w:t>12</w:t>
    </w:r>
    <w:r>
      <w:rPr>
        <w:noProof/>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5B4" w:rsidRDefault="003F65B4" w:rsidP="00FA1341">
    <w:pPr>
      <w:pStyle w:val="Sidfot"/>
      <w:jc w:val="right"/>
    </w:pPr>
    <w:r>
      <w:fldChar w:fldCharType="begin"/>
    </w:r>
    <w:r>
      <w:instrText xml:space="preserve"> PAGE   \* MERGEFORMAT </w:instrText>
    </w:r>
    <w:r>
      <w:fldChar w:fldCharType="separate"/>
    </w:r>
    <w:r w:rsidR="009877F6">
      <w:rPr>
        <w:noProof/>
      </w:rPr>
      <w:t>13</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6126" w:rsidRPr="00E1516A" w:rsidRDefault="006E6126" w:rsidP="00DF5932">
      <w:r>
        <w:separator/>
      </w:r>
    </w:p>
  </w:footnote>
  <w:footnote w:type="continuationSeparator" w:id="0">
    <w:p w:rsidR="006E6126" w:rsidRDefault="006E6126">
      <w:r>
        <w:continuationSeparator/>
      </w:r>
    </w:p>
    <w:p w:rsidR="006E6126" w:rsidRDefault="006E6126"/>
  </w:footnote>
  <w:footnote w:type="continuationNotice" w:id="1">
    <w:p w:rsidR="006E6126" w:rsidRDefault="006E6126"/>
  </w:footnote>
  <w:footnote w:id="2">
    <w:p w:rsidR="003F65B4" w:rsidRDefault="003F65B4" w:rsidP="00B65687">
      <w:pPr>
        <w:pStyle w:val="Fotnotstext"/>
      </w:pPr>
      <w:r>
        <w:rPr>
          <w:rStyle w:val="Fotnotsreferens"/>
        </w:rPr>
        <w:footnoteRef/>
      </w:r>
      <w:r>
        <w:t xml:space="preserve"> Så här ser fotnoterna ut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4DB2" w:rsidRDefault="00614DB2">
    <w:pPr>
      <w:pStyle w:val="Sidhuvud"/>
    </w:pP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1667" w:rsidRPr="00FC5949" w:rsidRDefault="00A61667" w:rsidP="00FC5949">
    <w:pPr>
      <w:pStyle w:val="Sidhuvud"/>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7FB" w:rsidRPr="00FC5949" w:rsidRDefault="00DB07FB" w:rsidP="00FC5949">
    <w:pPr>
      <w:pStyle w:val="Sidhuvud"/>
      <w:pBdr>
        <w:bottom w:val="single" w:sz="12" w:space="1" w:color="auto"/>
      </w:pBdr>
      <w:jc w:val="center"/>
    </w:pPr>
    <w:r>
      <w:t>Eventuellt sidhuvud</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949" w:rsidRDefault="00FC5949" w:rsidP="00A61667">
    <w:pPr>
      <w:pStyle w:val="Sidhuvud"/>
      <w:pBdr>
        <w:bottom w:val="single" w:sz="12" w:space="1" w:color="auto"/>
      </w:pBdr>
      <w:jc w:val="center"/>
    </w:pPr>
    <w:r>
      <w:t>Eventuellt sidhuvud</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CD409A2"/>
    <w:lvl w:ilvl="0">
      <w:start w:val="1"/>
      <w:numFmt w:val="decimal"/>
      <w:pStyle w:val="Numreradlista5"/>
      <w:lvlText w:val="%1."/>
      <w:lvlJc w:val="left"/>
      <w:pPr>
        <w:tabs>
          <w:tab w:val="num" w:pos="1492"/>
        </w:tabs>
        <w:ind w:left="1492" w:hanging="360"/>
      </w:pPr>
    </w:lvl>
  </w:abstractNum>
  <w:abstractNum w:abstractNumId="1" w15:restartNumberingAfterBreak="0">
    <w:nsid w:val="FFFFFF7D"/>
    <w:multiLevelType w:val="singleLevel"/>
    <w:tmpl w:val="C8A4C478"/>
    <w:lvl w:ilvl="0">
      <w:start w:val="1"/>
      <w:numFmt w:val="decimal"/>
      <w:pStyle w:val="Numreradlista4"/>
      <w:lvlText w:val="%1."/>
      <w:lvlJc w:val="left"/>
      <w:pPr>
        <w:tabs>
          <w:tab w:val="num" w:pos="1209"/>
        </w:tabs>
        <w:ind w:left="1209" w:hanging="360"/>
      </w:pPr>
    </w:lvl>
  </w:abstractNum>
  <w:abstractNum w:abstractNumId="2" w15:restartNumberingAfterBreak="0">
    <w:nsid w:val="FFFFFF7E"/>
    <w:multiLevelType w:val="singleLevel"/>
    <w:tmpl w:val="65F27778"/>
    <w:lvl w:ilvl="0">
      <w:start w:val="1"/>
      <w:numFmt w:val="decimal"/>
      <w:pStyle w:val="Numreradlista3"/>
      <w:lvlText w:val="%1."/>
      <w:lvlJc w:val="left"/>
      <w:pPr>
        <w:tabs>
          <w:tab w:val="num" w:pos="926"/>
        </w:tabs>
        <w:ind w:left="926" w:hanging="360"/>
      </w:pPr>
    </w:lvl>
  </w:abstractNum>
  <w:abstractNum w:abstractNumId="3" w15:restartNumberingAfterBreak="0">
    <w:nsid w:val="FFFFFF7F"/>
    <w:multiLevelType w:val="singleLevel"/>
    <w:tmpl w:val="FE7EAB9E"/>
    <w:lvl w:ilvl="0">
      <w:start w:val="1"/>
      <w:numFmt w:val="decimal"/>
      <w:pStyle w:val="Numreradlista2"/>
      <w:lvlText w:val="%1."/>
      <w:lvlJc w:val="left"/>
      <w:pPr>
        <w:tabs>
          <w:tab w:val="num" w:pos="643"/>
        </w:tabs>
        <w:ind w:left="643" w:hanging="360"/>
      </w:pPr>
    </w:lvl>
  </w:abstractNum>
  <w:abstractNum w:abstractNumId="4" w15:restartNumberingAfterBreak="0">
    <w:nsid w:val="FFFFFF80"/>
    <w:multiLevelType w:val="singleLevel"/>
    <w:tmpl w:val="EB86F8C8"/>
    <w:lvl w:ilvl="0">
      <w:start w:val="1"/>
      <w:numFmt w:val="bullet"/>
      <w:pStyle w:val="Punktlist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EA7AF8"/>
    <w:lvl w:ilvl="0">
      <w:start w:val="1"/>
      <w:numFmt w:val="bullet"/>
      <w:pStyle w:val="Punktlist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1AE116"/>
    <w:lvl w:ilvl="0">
      <w:start w:val="1"/>
      <w:numFmt w:val="bullet"/>
      <w:pStyle w:val="Punktlist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08042B6"/>
    <w:lvl w:ilvl="0">
      <w:start w:val="1"/>
      <w:numFmt w:val="bullet"/>
      <w:pStyle w:val="Punktlist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92F05E"/>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D27EA7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1D342B"/>
    <w:multiLevelType w:val="hybridMultilevel"/>
    <w:tmpl w:val="337C7260"/>
    <w:lvl w:ilvl="0" w:tplc="E8AE048E">
      <w:start w:val="1"/>
      <w:numFmt w:val="bullet"/>
      <w:lvlText w:val=""/>
      <w:lvlJc w:val="left"/>
      <w:pPr>
        <w:ind w:left="1004"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7FB3D85"/>
    <w:multiLevelType w:val="multilevel"/>
    <w:tmpl w:val="041D0023"/>
    <w:styleLink w:val="Artikelsektion"/>
    <w:lvl w:ilvl="0">
      <w:start w:val="1"/>
      <w:numFmt w:val="upperRoman"/>
      <w:lvlText w:val="Artikel %1."/>
      <w:lvlJc w:val="left"/>
      <w:pPr>
        <w:tabs>
          <w:tab w:val="num" w:pos="1440"/>
        </w:tabs>
        <w:ind w:left="0" w:firstLine="0"/>
      </w:pPr>
    </w:lvl>
    <w:lvl w:ilvl="1">
      <w:start w:val="1"/>
      <w:numFmt w:val="decimalZero"/>
      <w:isLgl/>
      <w:lvlText w:val="Avsnitt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18B76BE5"/>
    <w:multiLevelType w:val="multilevel"/>
    <w:tmpl w:val="041D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3FA02060"/>
    <w:multiLevelType w:val="hybridMultilevel"/>
    <w:tmpl w:val="7E2016AE"/>
    <w:lvl w:ilvl="0" w:tplc="8E3C06BA">
      <w:start w:val="1"/>
      <w:numFmt w:val="bullet"/>
      <w:pStyle w:val="PunktLista"/>
      <w:lvlText w:val=""/>
      <w:lvlJc w:val="left"/>
      <w:pPr>
        <w:tabs>
          <w:tab w:val="num" w:pos="1854"/>
        </w:tabs>
        <w:ind w:left="1854"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123634"/>
    <w:multiLevelType w:val="multilevel"/>
    <w:tmpl w:val="CA4C75C6"/>
    <w:lvl w:ilvl="0">
      <w:start w:val="1"/>
      <w:numFmt w:val="decimal"/>
      <w:lvlText w:val="%1"/>
      <w:lvlJc w:val="left"/>
      <w:pPr>
        <w:tabs>
          <w:tab w:val="num" w:pos="0"/>
        </w:tabs>
        <w:ind w:left="0" w:firstLine="0"/>
      </w:pPr>
      <w:rPr>
        <w:rFonts w:ascii="Times New Roman" w:hAnsi="Times New Roman" w:hint="default"/>
        <w:b w:val="0"/>
        <w:i w:val="0"/>
        <w:sz w:val="48"/>
        <w:szCs w:val="48"/>
      </w:rPr>
    </w:lvl>
    <w:lvl w:ilvl="1">
      <w:start w:val="1"/>
      <w:numFmt w:val="decimal"/>
      <w:lvlText w:val="%1.%2"/>
      <w:lvlJc w:val="left"/>
      <w:pPr>
        <w:tabs>
          <w:tab w:val="num" w:pos="0"/>
        </w:tabs>
        <w:ind w:left="0" w:firstLine="0"/>
      </w:pPr>
      <w:rPr>
        <w:rFonts w:ascii="Times New Roman" w:hAnsi="Times New Roman" w:hint="default"/>
        <w:b w:val="0"/>
        <w:i w:val="0"/>
        <w:sz w:val="36"/>
        <w:szCs w:val="36"/>
      </w:rPr>
    </w:lvl>
    <w:lvl w:ilvl="2">
      <w:start w:val="1"/>
      <w:numFmt w:val="decimal"/>
      <w:lvlText w:val="%1.%2.%3"/>
      <w:lvlJc w:val="left"/>
      <w:pPr>
        <w:tabs>
          <w:tab w:val="num" w:pos="0"/>
        </w:tabs>
        <w:ind w:left="0" w:firstLine="0"/>
      </w:pPr>
      <w:rPr>
        <w:rFonts w:ascii="Times New Roman" w:hAnsi="Times New Roman" w:hint="default"/>
        <w:b w:val="0"/>
        <w:i w:val="0"/>
        <w:sz w:val="28"/>
        <w:szCs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15:restartNumberingAfterBreak="0">
    <w:nsid w:val="67CE1818"/>
    <w:multiLevelType w:val="hybridMultilevel"/>
    <w:tmpl w:val="170446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75935672"/>
    <w:multiLevelType w:val="multilevel"/>
    <w:tmpl w:val="041D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2"/>
  </w:num>
  <w:num w:numId="2">
    <w:abstractNumId w:val="16"/>
  </w:num>
  <w:num w:numId="3">
    <w:abstractNumId w:val="11"/>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4"/>
  </w:num>
  <w:num w:numId="15">
    <w:abstractNumId w:val="13"/>
  </w:num>
  <w:num w:numId="16">
    <w:abstractNumId w:val="15"/>
  </w:num>
  <w:num w:numId="17">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mirrorMargin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styleLockTheme/>
  <w:styleLockQFSet/>
  <w:defaultTabStop w:val="1304"/>
  <w:hyphenationZone w:val="425"/>
  <w:evenAndOddHeaders/>
  <w:drawingGridHorizontalSpacing w:val="11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116"/>
    <w:rsid w:val="00006187"/>
    <w:rsid w:val="000222D4"/>
    <w:rsid w:val="000328A1"/>
    <w:rsid w:val="0004135E"/>
    <w:rsid w:val="000446B8"/>
    <w:rsid w:val="00047DBA"/>
    <w:rsid w:val="000507FA"/>
    <w:rsid w:val="000553BC"/>
    <w:rsid w:val="0005673D"/>
    <w:rsid w:val="000570C3"/>
    <w:rsid w:val="0006224E"/>
    <w:rsid w:val="00067FB2"/>
    <w:rsid w:val="00072F95"/>
    <w:rsid w:val="000746D8"/>
    <w:rsid w:val="00074977"/>
    <w:rsid w:val="00092ADB"/>
    <w:rsid w:val="00097395"/>
    <w:rsid w:val="000A55BC"/>
    <w:rsid w:val="000B6401"/>
    <w:rsid w:val="000C2C7F"/>
    <w:rsid w:val="000D1586"/>
    <w:rsid w:val="000D3075"/>
    <w:rsid w:val="000D3BBD"/>
    <w:rsid w:val="000E238C"/>
    <w:rsid w:val="000E51C6"/>
    <w:rsid w:val="000F0680"/>
    <w:rsid w:val="00101AE5"/>
    <w:rsid w:val="00103CF5"/>
    <w:rsid w:val="00111825"/>
    <w:rsid w:val="001144C7"/>
    <w:rsid w:val="00125470"/>
    <w:rsid w:val="001255FE"/>
    <w:rsid w:val="001366EB"/>
    <w:rsid w:val="001368C8"/>
    <w:rsid w:val="00136C92"/>
    <w:rsid w:val="0014308A"/>
    <w:rsid w:val="001542EB"/>
    <w:rsid w:val="001650ED"/>
    <w:rsid w:val="00166B88"/>
    <w:rsid w:val="0017073B"/>
    <w:rsid w:val="00176DB8"/>
    <w:rsid w:val="00182209"/>
    <w:rsid w:val="00191C51"/>
    <w:rsid w:val="001B0E30"/>
    <w:rsid w:val="001B167A"/>
    <w:rsid w:val="001B1D3C"/>
    <w:rsid w:val="001B6479"/>
    <w:rsid w:val="001C078A"/>
    <w:rsid w:val="001C2A0B"/>
    <w:rsid w:val="001D0D82"/>
    <w:rsid w:val="001F290B"/>
    <w:rsid w:val="001F2B95"/>
    <w:rsid w:val="00207BFB"/>
    <w:rsid w:val="00216F29"/>
    <w:rsid w:val="002204B7"/>
    <w:rsid w:val="00226E8E"/>
    <w:rsid w:val="00230C42"/>
    <w:rsid w:val="002409A8"/>
    <w:rsid w:val="00246FD1"/>
    <w:rsid w:val="0025287E"/>
    <w:rsid w:val="00255092"/>
    <w:rsid w:val="00260E50"/>
    <w:rsid w:val="00265C96"/>
    <w:rsid w:val="00272C19"/>
    <w:rsid w:val="002753B6"/>
    <w:rsid w:val="002957A6"/>
    <w:rsid w:val="002A0899"/>
    <w:rsid w:val="002A1874"/>
    <w:rsid w:val="002A233B"/>
    <w:rsid w:val="002A6714"/>
    <w:rsid w:val="002A719F"/>
    <w:rsid w:val="002C154B"/>
    <w:rsid w:val="002C4822"/>
    <w:rsid w:val="002D4E1B"/>
    <w:rsid w:val="002D5C25"/>
    <w:rsid w:val="002D67F5"/>
    <w:rsid w:val="002D7B2F"/>
    <w:rsid w:val="002E3C7B"/>
    <w:rsid w:val="002E4B4A"/>
    <w:rsid w:val="002E7C1E"/>
    <w:rsid w:val="002F1C2E"/>
    <w:rsid w:val="002F2D1C"/>
    <w:rsid w:val="003017F2"/>
    <w:rsid w:val="00313745"/>
    <w:rsid w:val="003156A2"/>
    <w:rsid w:val="003179D2"/>
    <w:rsid w:val="00321F67"/>
    <w:rsid w:val="00325E72"/>
    <w:rsid w:val="00341A84"/>
    <w:rsid w:val="00353875"/>
    <w:rsid w:val="003550E4"/>
    <w:rsid w:val="0035624B"/>
    <w:rsid w:val="00357629"/>
    <w:rsid w:val="0036689F"/>
    <w:rsid w:val="00370D26"/>
    <w:rsid w:val="00371A0A"/>
    <w:rsid w:val="00374566"/>
    <w:rsid w:val="00374713"/>
    <w:rsid w:val="00375D47"/>
    <w:rsid w:val="0038223B"/>
    <w:rsid w:val="00383696"/>
    <w:rsid w:val="0038740D"/>
    <w:rsid w:val="00390312"/>
    <w:rsid w:val="00392FD0"/>
    <w:rsid w:val="003A019C"/>
    <w:rsid w:val="003C4DA9"/>
    <w:rsid w:val="003C5DD2"/>
    <w:rsid w:val="003D5D67"/>
    <w:rsid w:val="003E4E8F"/>
    <w:rsid w:val="003E5A84"/>
    <w:rsid w:val="003E5C0F"/>
    <w:rsid w:val="003E6F02"/>
    <w:rsid w:val="003F65B4"/>
    <w:rsid w:val="004014D3"/>
    <w:rsid w:val="00406739"/>
    <w:rsid w:val="00406CE0"/>
    <w:rsid w:val="00407C78"/>
    <w:rsid w:val="00411303"/>
    <w:rsid w:val="004303FB"/>
    <w:rsid w:val="00434561"/>
    <w:rsid w:val="00436D6D"/>
    <w:rsid w:val="004407BB"/>
    <w:rsid w:val="0044236E"/>
    <w:rsid w:val="00442677"/>
    <w:rsid w:val="00444FC0"/>
    <w:rsid w:val="004464B2"/>
    <w:rsid w:val="004474DC"/>
    <w:rsid w:val="00466150"/>
    <w:rsid w:val="00470C7A"/>
    <w:rsid w:val="00474CF1"/>
    <w:rsid w:val="00492F4C"/>
    <w:rsid w:val="004A1C02"/>
    <w:rsid w:val="004B2FA1"/>
    <w:rsid w:val="004B6648"/>
    <w:rsid w:val="004B757E"/>
    <w:rsid w:val="004C10A5"/>
    <w:rsid w:val="004C3647"/>
    <w:rsid w:val="004D6561"/>
    <w:rsid w:val="004E048D"/>
    <w:rsid w:val="004E38AA"/>
    <w:rsid w:val="004E429C"/>
    <w:rsid w:val="004E6D05"/>
    <w:rsid w:val="004F61D4"/>
    <w:rsid w:val="00500A8C"/>
    <w:rsid w:val="005133E5"/>
    <w:rsid w:val="0051440B"/>
    <w:rsid w:val="005145AC"/>
    <w:rsid w:val="00515B2F"/>
    <w:rsid w:val="005202C2"/>
    <w:rsid w:val="005261C2"/>
    <w:rsid w:val="005336EE"/>
    <w:rsid w:val="00533D60"/>
    <w:rsid w:val="00541D4A"/>
    <w:rsid w:val="00542521"/>
    <w:rsid w:val="005475D5"/>
    <w:rsid w:val="00556459"/>
    <w:rsid w:val="00556C50"/>
    <w:rsid w:val="00560C39"/>
    <w:rsid w:val="00562524"/>
    <w:rsid w:val="0056287C"/>
    <w:rsid w:val="005838DC"/>
    <w:rsid w:val="00586AC1"/>
    <w:rsid w:val="00592142"/>
    <w:rsid w:val="005962E7"/>
    <w:rsid w:val="005A010D"/>
    <w:rsid w:val="005A7B82"/>
    <w:rsid w:val="005B4672"/>
    <w:rsid w:val="005C39B7"/>
    <w:rsid w:val="005C4D9A"/>
    <w:rsid w:val="005C634D"/>
    <w:rsid w:val="005C7E2D"/>
    <w:rsid w:val="005E41D5"/>
    <w:rsid w:val="005E4245"/>
    <w:rsid w:val="005E4CBA"/>
    <w:rsid w:val="005E4FBE"/>
    <w:rsid w:val="005F055E"/>
    <w:rsid w:val="005F13A9"/>
    <w:rsid w:val="005F55E5"/>
    <w:rsid w:val="005F63DD"/>
    <w:rsid w:val="0060114F"/>
    <w:rsid w:val="00601D56"/>
    <w:rsid w:val="00604887"/>
    <w:rsid w:val="00610666"/>
    <w:rsid w:val="00614DB2"/>
    <w:rsid w:val="0062230F"/>
    <w:rsid w:val="006275A7"/>
    <w:rsid w:val="00632926"/>
    <w:rsid w:val="006412E9"/>
    <w:rsid w:val="00643A91"/>
    <w:rsid w:val="00643FC8"/>
    <w:rsid w:val="0065239D"/>
    <w:rsid w:val="0066347E"/>
    <w:rsid w:val="00666ECE"/>
    <w:rsid w:val="00683AA3"/>
    <w:rsid w:val="00685F0B"/>
    <w:rsid w:val="00687073"/>
    <w:rsid w:val="0069195D"/>
    <w:rsid w:val="006931F7"/>
    <w:rsid w:val="006A41D8"/>
    <w:rsid w:val="006B36D4"/>
    <w:rsid w:val="006B4527"/>
    <w:rsid w:val="006B5FDF"/>
    <w:rsid w:val="006C4802"/>
    <w:rsid w:val="006C4DC5"/>
    <w:rsid w:val="006C7173"/>
    <w:rsid w:val="006C7771"/>
    <w:rsid w:val="006E5A6A"/>
    <w:rsid w:val="006E6126"/>
    <w:rsid w:val="006E7096"/>
    <w:rsid w:val="006F05BD"/>
    <w:rsid w:val="006F2C59"/>
    <w:rsid w:val="00700143"/>
    <w:rsid w:val="00700DC4"/>
    <w:rsid w:val="00712DAA"/>
    <w:rsid w:val="0071503F"/>
    <w:rsid w:val="00720C0C"/>
    <w:rsid w:val="00722A27"/>
    <w:rsid w:val="00736DC4"/>
    <w:rsid w:val="007406CF"/>
    <w:rsid w:val="00745337"/>
    <w:rsid w:val="00762D35"/>
    <w:rsid w:val="00766F66"/>
    <w:rsid w:val="007729CF"/>
    <w:rsid w:val="00782921"/>
    <w:rsid w:val="00784DDB"/>
    <w:rsid w:val="00793868"/>
    <w:rsid w:val="00794A2D"/>
    <w:rsid w:val="00796509"/>
    <w:rsid w:val="007A3968"/>
    <w:rsid w:val="007B7372"/>
    <w:rsid w:val="007C689C"/>
    <w:rsid w:val="007D255F"/>
    <w:rsid w:val="007D7CA4"/>
    <w:rsid w:val="007E0E25"/>
    <w:rsid w:val="007E372E"/>
    <w:rsid w:val="007F3633"/>
    <w:rsid w:val="007F5080"/>
    <w:rsid w:val="00817C9F"/>
    <w:rsid w:val="00826960"/>
    <w:rsid w:val="00835550"/>
    <w:rsid w:val="0083635C"/>
    <w:rsid w:val="00841F00"/>
    <w:rsid w:val="008472BF"/>
    <w:rsid w:val="00851B33"/>
    <w:rsid w:val="00862D71"/>
    <w:rsid w:val="008756A3"/>
    <w:rsid w:val="008766EB"/>
    <w:rsid w:val="00877BA9"/>
    <w:rsid w:val="00882F4A"/>
    <w:rsid w:val="00884709"/>
    <w:rsid w:val="0089598A"/>
    <w:rsid w:val="008A77E6"/>
    <w:rsid w:val="008B1057"/>
    <w:rsid w:val="008B2F01"/>
    <w:rsid w:val="008C414D"/>
    <w:rsid w:val="008D5FD2"/>
    <w:rsid w:val="008D6CCD"/>
    <w:rsid w:val="008D78C4"/>
    <w:rsid w:val="008E2546"/>
    <w:rsid w:val="008E715D"/>
    <w:rsid w:val="008F5007"/>
    <w:rsid w:val="008F66A0"/>
    <w:rsid w:val="009038B8"/>
    <w:rsid w:val="00907824"/>
    <w:rsid w:val="00913DF1"/>
    <w:rsid w:val="009174E5"/>
    <w:rsid w:val="0091755D"/>
    <w:rsid w:val="00917677"/>
    <w:rsid w:val="00924CD9"/>
    <w:rsid w:val="00925A5D"/>
    <w:rsid w:val="009278C0"/>
    <w:rsid w:val="0093005B"/>
    <w:rsid w:val="00937DF3"/>
    <w:rsid w:val="0094258C"/>
    <w:rsid w:val="00950F5B"/>
    <w:rsid w:val="00960937"/>
    <w:rsid w:val="00964CBC"/>
    <w:rsid w:val="00966077"/>
    <w:rsid w:val="009745A3"/>
    <w:rsid w:val="00974BC1"/>
    <w:rsid w:val="00974EC1"/>
    <w:rsid w:val="00976565"/>
    <w:rsid w:val="009877F6"/>
    <w:rsid w:val="00990C6C"/>
    <w:rsid w:val="009B2580"/>
    <w:rsid w:val="009B6F4D"/>
    <w:rsid w:val="009C25CF"/>
    <w:rsid w:val="009C606E"/>
    <w:rsid w:val="009C711C"/>
    <w:rsid w:val="009C741F"/>
    <w:rsid w:val="009E0251"/>
    <w:rsid w:val="009E0B89"/>
    <w:rsid w:val="009F1FCF"/>
    <w:rsid w:val="009F4B82"/>
    <w:rsid w:val="00A01E89"/>
    <w:rsid w:val="00A068F4"/>
    <w:rsid w:val="00A073BC"/>
    <w:rsid w:val="00A12A01"/>
    <w:rsid w:val="00A155CD"/>
    <w:rsid w:val="00A17116"/>
    <w:rsid w:val="00A17D4A"/>
    <w:rsid w:val="00A26668"/>
    <w:rsid w:val="00A33379"/>
    <w:rsid w:val="00A42132"/>
    <w:rsid w:val="00A43CF7"/>
    <w:rsid w:val="00A57FB6"/>
    <w:rsid w:val="00A61667"/>
    <w:rsid w:val="00A61A0B"/>
    <w:rsid w:val="00A71427"/>
    <w:rsid w:val="00A72215"/>
    <w:rsid w:val="00A73867"/>
    <w:rsid w:val="00A84C2D"/>
    <w:rsid w:val="00A92A6A"/>
    <w:rsid w:val="00A9415C"/>
    <w:rsid w:val="00A964B0"/>
    <w:rsid w:val="00AA0338"/>
    <w:rsid w:val="00AA05BE"/>
    <w:rsid w:val="00AA1CF9"/>
    <w:rsid w:val="00AB2AED"/>
    <w:rsid w:val="00AB50E7"/>
    <w:rsid w:val="00AC5CC7"/>
    <w:rsid w:val="00AD6D8B"/>
    <w:rsid w:val="00AE06EA"/>
    <w:rsid w:val="00AE3665"/>
    <w:rsid w:val="00AF277E"/>
    <w:rsid w:val="00AF7D41"/>
    <w:rsid w:val="00B02113"/>
    <w:rsid w:val="00B03231"/>
    <w:rsid w:val="00B0688A"/>
    <w:rsid w:val="00B06957"/>
    <w:rsid w:val="00B07DCB"/>
    <w:rsid w:val="00B1185F"/>
    <w:rsid w:val="00B12C8F"/>
    <w:rsid w:val="00B160D4"/>
    <w:rsid w:val="00B209AE"/>
    <w:rsid w:val="00B214F6"/>
    <w:rsid w:val="00B22E30"/>
    <w:rsid w:val="00B235A6"/>
    <w:rsid w:val="00B315EA"/>
    <w:rsid w:val="00B34F92"/>
    <w:rsid w:val="00B42DD4"/>
    <w:rsid w:val="00B565A1"/>
    <w:rsid w:val="00B62976"/>
    <w:rsid w:val="00B65687"/>
    <w:rsid w:val="00B67B9B"/>
    <w:rsid w:val="00B7667B"/>
    <w:rsid w:val="00B80E1C"/>
    <w:rsid w:val="00B820BA"/>
    <w:rsid w:val="00B83668"/>
    <w:rsid w:val="00B8444A"/>
    <w:rsid w:val="00B867CD"/>
    <w:rsid w:val="00B910A5"/>
    <w:rsid w:val="00BA44E4"/>
    <w:rsid w:val="00BB7B67"/>
    <w:rsid w:val="00BC30A2"/>
    <w:rsid w:val="00BC3C13"/>
    <w:rsid w:val="00BC41CA"/>
    <w:rsid w:val="00BC4D0E"/>
    <w:rsid w:val="00BC7190"/>
    <w:rsid w:val="00BC7606"/>
    <w:rsid w:val="00BD3256"/>
    <w:rsid w:val="00BD5231"/>
    <w:rsid w:val="00BE132D"/>
    <w:rsid w:val="00BF0FDB"/>
    <w:rsid w:val="00BF29D8"/>
    <w:rsid w:val="00C04EE9"/>
    <w:rsid w:val="00C05CCA"/>
    <w:rsid w:val="00C134E0"/>
    <w:rsid w:val="00C365AA"/>
    <w:rsid w:val="00C3770D"/>
    <w:rsid w:val="00C37BE3"/>
    <w:rsid w:val="00C44731"/>
    <w:rsid w:val="00C45DD2"/>
    <w:rsid w:val="00C56DF7"/>
    <w:rsid w:val="00C62C9A"/>
    <w:rsid w:val="00C62F2B"/>
    <w:rsid w:val="00C654F2"/>
    <w:rsid w:val="00C66B20"/>
    <w:rsid w:val="00C71B70"/>
    <w:rsid w:val="00C73D1D"/>
    <w:rsid w:val="00C76965"/>
    <w:rsid w:val="00C774C8"/>
    <w:rsid w:val="00C80BBB"/>
    <w:rsid w:val="00C84719"/>
    <w:rsid w:val="00C8482D"/>
    <w:rsid w:val="00C850BA"/>
    <w:rsid w:val="00C87ABA"/>
    <w:rsid w:val="00C928CB"/>
    <w:rsid w:val="00CA07F8"/>
    <w:rsid w:val="00CA538C"/>
    <w:rsid w:val="00CB190C"/>
    <w:rsid w:val="00CC2643"/>
    <w:rsid w:val="00CD050C"/>
    <w:rsid w:val="00CD1853"/>
    <w:rsid w:val="00CD1B46"/>
    <w:rsid w:val="00CD7B20"/>
    <w:rsid w:val="00CE07FA"/>
    <w:rsid w:val="00CE104D"/>
    <w:rsid w:val="00CE1F92"/>
    <w:rsid w:val="00CF640A"/>
    <w:rsid w:val="00D0349D"/>
    <w:rsid w:val="00D03D46"/>
    <w:rsid w:val="00D15730"/>
    <w:rsid w:val="00D406FA"/>
    <w:rsid w:val="00D4675A"/>
    <w:rsid w:val="00D5017B"/>
    <w:rsid w:val="00D6235F"/>
    <w:rsid w:val="00D62515"/>
    <w:rsid w:val="00D63133"/>
    <w:rsid w:val="00D64AFA"/>
    <w:rsid w:val="00D70580"/>
    <w:rsid w:val="00D7459B"/>
    <w:rsid w:val="00D84E92"/>
    <w:rsid w:val="00D91BB9"/>
    <w:rsid w:val="00D91D56"/>
    <w:rsid w:val="00D922C7"/>
    <w:rsid w:val="00D93F5E"/>
    <w:rsid w:val="00DA0662"/>
    <w:rsid w:val="00DA330E"/>
    <w:rsid w:val="00DA52B1"/>
    <w:rsid w:val="00DA7ED1"/>
    <w:rsid w:val="00DB07FB"/>
    <w:rsid w:val="00DB6150"/>
    <w:rsid w:val="00DD04A3"/>
    <w:rsid w:val="00DD5998"/>
    <w:rsid w:val="00DE2B8D"/>
    <w:rsid w:val="00DE2FB6"/>
    <w:rsid w:val="00DE3DDA"/>
    <w:rsid w:val="00DF115F"/>
    <w:rsid w:val="00DF17F8"/>
    <w:rsid w:val="00DF2AAB"/>
    <w:rsid w:val="00DF546D"/>
    <w:rsid w:val="00DF5711"/>
    <w:rsid w:val="00DF5932"/>
    <w:rsid w:val="00DF729A"/>
    <w:rsid w:val="00E018E4"/>
    <w:rsid w:val="00E1247C"/>
    <w:rsid w:val="00E1516A"/>
    <w:rsid w:val="00E16794"/>
    <w:rsid w:val="00E222DA"/>
    <w:rsid w:val="00E24064"/>
    <w:rsid w:val="00E27B16"/>
    <w:rsid w:val="00E30762"/>
    <w:rsid w:val="00E33834"/>
    <w:rsid w:val="00E33AED"/>
    <w:rsid w:val="00E37A19"/>
    <w:rsid w:val="00E40342"/>
    <w:rsid w:val="00E41E70"/>
    <w:rsid w:val="00E44F4B"/>
    <w:rsid w:val="00E4605F"/>
    <w:rsid w:val="00E50F3B"/>
    <w:rsid w:val="00E567D6"/>
    <w:rsid w:val="00E5736D"/>
    <w:rsid w:val="00E60EE3"/>
    <w:rsid w:val="00E61020"/>
    <w:rsid w:val="00E71CC6"/>
    <w:rsid w:val="00E76E21"/>
    <w:rsid w:val="00E7753D"/>
    <w:rsid w:val="00E815C3"/>
    <w:rsid w:val="00E8228B"/>
    <w:rsid w:val="00E83A4A"/>
    <w:rsid w:val="00E85721"/>
    <w:rsid w:val="00E90E03"/>
    <w:rsid w:val="00E91142"/>
    <w:rsid w:val="00EA5153"/>
    <w:rsid w:val="00EB3F0B"/>
    <w:rsid w:val="00EB6119"/>
    <w:rsid w:val="00EB7F69"/>
    <w:rsid w:val="00EC14D3"/>
    <w:rsid w:val="00EC165E"/>
    <w:rsid w:val="00ED2C91"/>
    <w:rsid w:val="00EE00E7"/>
    <w:rsid w:val="00EE28E0"/>
    <w:rsid w:val="00EF1E66"/>
    <w:rsid w:val="00EF5081"/>
    <w:rsid w:val="00F03404"/>
    <w:rsid w:val="00F04D4B"/>
    <w:rsid w:val="00F06591"/>
    <w:rsid w:val="00F16B21"/>
    <w:rsid w:val="00F221C1"/>
    <w:rsid w:val="00F24576"/>
    <w:rsid w:val="00F25557"/>
    <w:rsid w:val="00F267BB"/>
    <w:rsid w:val="00F36F98"/>
    <w:rsid w:val="00F430A4"/>
    <w:rsid w:val="00F438AE"/>
    <w:rsid w:val="00F46457"/>
    <w:rsid w:val="00F53BE5"/>
    <w:rsid w:val="00F5623B"/>
    <w:rsid w:val="00F728F7"/>
    <w:rsid w:val="00F74DEE"/>
    <w:rsid w:val="00F7538D"/>
    <w:rsid w:val="00F8173A"/>
    <w:rsid w:val="00F855FD"/>
    <w:rsid w:val="00F904CC"/>
    <w:rsid w:val="00F95345"/>
    <w:rsid w:val="00FA12C5"/>
    <w:rsid w:val="00FA1341"/>
    <w:rsid w:val="00FA59A8"/>
    <w:rsid w:val="00FB3FA6"/>
    <w:rsid w:val="00FC2A26"/>
    <w:rsid w:val="00FC5949"/>
    <w:rsid w:val="00FD2256"/>
    <w:rsid w:val="00FD42F9"/>
    <w:rsid w:val="00FE38B0"/>
    <w:rsid w:val="00FE69F6"/>
    <w:rsid w:val="00FE7039"/>
    <w:rsid w:val="00FF027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35ED4B6-31ED-4FB3-A4B4-445CAB9C4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dobe Garamond Pro" w:eastAsia="Times New Roman" w:hAnsi="Adobe Garamond Pro"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uiPriority="1" w:qFormat="1"/>
    <w:lsdException w:name="heading 2" w:locked="0" w:uiPriority="1" w:qFormat="1"/>
    <w:lsdException w:name="heading 3" w:locked="0" w:uiPriority="1" w:qFormat="1"/>
    <w:lsdException w:name="heading 4" w:locked="0" w:uiPriority="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locked="0"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locked="0"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locked="0"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19" w:qFormat="1"/>
    <w:lsdException w:name="Intense Emphasis" w:locked="0" w:semiHidden="1"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semiHidden/>
    <w:qFormat/>
    <w:rsid w:val="00C850BA"/>
    <w:pPr>
      <w:spacing w:after="120" w:line="260" w:lineRule="exact"/>
      <w:jc w:val="both"/>
    </w:pPr>
    <w:rPr>
      <w:rFonts w:ascii="Times New Roman" w:hAnsi="Times New Roman"/>
      <w:sz w:val="24"/>
      <w:szCs w:val="24"/>
    </w:rPr>
  </w:style>
  <w:style w:type="paragraph" w:styleId="Rubrik1">
    <w:name w:val="heading 1"/>
    <w:next w:val="brdtext"/>
    <w:autoRedefine/>
    <w:uiPriority w:val="1"/>
    <w:qFormat/>
    <w:rsid w:val="002D5C25"/>
    <w:pPr>
      <w:pageBreakBefore/>
      <w:spacing w:after="1500"/>
      <w:outlineLvl w:val="0"/>
    </w:pPr>
    <w:rPr>
      <w:rFonts w:ascii="Arial" w:hAnsi="Arial" w:cs="Arial"/>
      <w:sz w:val="48"/>
      <w:szCs w:val="48"/>
    </w:rPr>
  </w:style>
  <w:style w:type="paragraph" w:styleId="Rubrik2">
    <w:name w:val="heading 2"/>
    <w:next w:val="brdtext"/>
    <w:autoRedefine/>
    <w:uiPriority w:val="1"/>
    <w:qFormat/>
    <w:rsid w:val="002D5C25"/>
    <w:pPr>
      <w:spacing w:before="600" w:after="320"/>
      <w:outlineLvl w:val="1"/>
    </w:pPr>
    <w:rPr>
      <w:rFonts w:ascii="Arial" w:hAnsi="Arial" w:cs="Arial"/>
      <w:sz w:val="32"/>
      <w:szCs w:val="24"/>
    </w:rPr>
  </w:style>
  <w:style w:type="paragraph" w:styleId="Rubrik3">
    <w:name w:val="heading 3"/>
    <w:basedOn w:val="Liststycke"/>
    <w:next w:val="brdtext"/>
    <w:autoRedefine/>
    <w:uiPriority w:val="1"/>
    <w:qFormat/>
    <w:rsid w:val="00F06591"/>
    <w:pPr>
      <w:spacing w:before="480" w:after="240" w:line="240" w:lineRule="auto"/>
      <w:ind w:left="0"/>
      <w:jc w:val="left"/>
      <w:outlineLvl w:val="2"/>
    </w:pPr>
    <w:rPr>
      <w:rFonts w:ascii="Arial" w:hAnsi="Arial" w:cs="Arial"/>
    </w:rPr>
  </w:style>
  <w:style w:type="paragraph" w:styleId="Rubrik4">
    <w:name w:val="heading 4"/>
    <w:next w:val="brdtext"/>
    <w:autoRedefine/>
    <w:uiPriority w:val="1"/>
    <w:qFormat/>
    <w:rsid w:val="00F06591"/>
    <w:pPr>
      <w:keepNext/>
      <w:spacing w:before="240" w:after="60"/>
      <w:outlineLvl w:val="3"/>
    </w:pPr>
    <w:rPr>
      <w:rFonts w:ascii="Arial" w:hAnsi="Arial" w:cs="Arial"/>
      <w:bCs/>
      <w:i/>
      <w:sz w:val="22"/>
      <w:szCs w:val="28"/>
    </w:rPr>
  </w:style>
  <w:style w:type="paragraph" w:styleId="Rubrik5">
    <w:name w:val="heading 5"/>
    <w:aliases w:val="referenslista"/>
    <w:basedOn w:val="Normal"/>
    <w:next w:val="Normal"/>
    <w:autoRedefine/>
    <w:locked/>
    <w:rsid w:val="0017073B"/>
    <w:pPr>
      <w:spacing w:before="120" w:after="60"/>
      <w:ind w:left="737" w:hanging="737"/>
      <w:outlineLvl w:val="4"/>
    </w:pPr>
    <w:rPr>
      <w:bCs/>
      <w:iCs/>
      <w:sz w:val="20"/>
      <w:szCs w:val="26"/>
    </w:rPr>
  </w:style>
  <w:style w:type="paragraph" w:styleId="Rubrik6">
    <w:name w:val="heading 6"/>
    <w:basedOn w:val="Normal"/>
    <w:next w:val="Normal"/>
    <w:semiHidden/>
    <w:locked/>
    <w:rsid w:val="003156A2"/>
    <w:pPr>
      <w:spacing w:before="240" w:after="60"/>
      <w:outlineLvl w:val="5"/>
    </w:pPr>
    <w:rPr>
      <w:b/>
      <w:bCs/>
      <w:szCs w:val="22"/>
    </w:rPr>
  </w:style>
  <w:style w:type="paragraph" w:styleId="Rubrik7">
    <w:name w:val="heading 7"/>
    <w:basedOn w:val="Normal"/>
    <w:next w:val="Normal"/>
    <w:semiHidden/>
    <w:locked/>
    <w:rsid w:val="003156A2"/>
    <w:pPr>
      <w:spacing w:before="240" w:after="60"/>
      <w:outlineLvl w:val="6"/>
    </w:pPr>
  </w:style>
  <w:style w:type="paragraph" w:styleId="Rubrik8">
    <w:name w:val="heading 8"/>
    <w:basedOn w:val="Normal"/>
    <w:next w:val="Normal"/>
    <w:semiHidden/>
    <w:locked/>
    <w:rsid w:val="003156A2"/>
    <w:pPr>
      <w:spacing w:before="240" w:after="60"/>
      <w:outlineLvl w:val="7"/>
    </w:pPr>
    <w:rPr>
      <w:i/>
      <w:iCs/>
    </w:rPr>
  </w:style>
  <w:style w:type="paragraph" w:styleId="Rubrik9">
    <w:name w:val="heading 9"/>
    <w:basedOn w:val="Normal"/>
    <w:next w:val="Normal"/>
    <w:semiHidden/>
    <w:locked/>
    <w:rsid w:val="003156A2"/>
    <w:pPr>
      <w:spacing w:before="240" w:after="60"/>
      <w:outlineLvl w:val="8"/>
    </w:pPr>
    <w:rPr>
      <w:rFonts w:ascii="Arial" w:hAnsi="Arial" w:cs="Arial"/>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UppsatsBrdtext">
    <w:name w:val="Uppsats_Brödtext"/>
    <w:semiHidden/>
    <w:locked/>
    <w:rsid w:val="005C634D"/>
    <w:pPr>
      <w:spacing w:line="280" w:lineRule="exact"/>
      <w:ind w:left="567" w:right="567" w:firstLine="357"/>
      <w:jc w:val="both"/>
    </w:pPr>
    <w:rPr>
      <w:rFonts w:ascii="Times New Roman" w:hAnsi="Times New Roman"/>
      <w:sz w:val="24"/>
      <w:szCs w:val="48"/>
    </w:rPr>
  </w:style>
  <w:style w:type="paragraph" w:styleId="Ballongtext">
    <w:name w:val="Balloon Text"/>
    <w:basedOn w:val="Normal"/>
    <w:semiHidden/>
    <w:locked/>
    <w:rsid w:val="008D6CCD"/>
    <w:rPr>
      <w:rFonts w:ascii="Tahoma" w:hAnsi="Tahoma" w:cs="Tahoma"/>
      <w:sz w:val="16"/>
      <w:szCs w:val="16"/>
    </w:rPr>
  </w:style>
  <w:style w:type="paragraph" w:styleId="Sidfot">
    <w:name w:val="footer"/>
    <w:basedOn w:val="Normal"/>
    <w:link w:val="SidfotChar"/>
    <w:uiPriority w:val="99"/>
    <w:locked/>
    <w:rsid w:val="00F36F98"/>
    <w:pPr>
      <w:tabs>
        <w:tab w:val="left" w:pos="2205"/>
      </w:tabs>
    </w:pPr>
    <w:rPr>
      <w:lang w:val="x-none" w:eastAsia="x-none"/>
    </w:rPr>
  </w:style>
  <w:style w:type="character" w:styleId="Sidnummer">
    <w:name w:val="page number"/>
    <w:basedOn w:val="Standardstycketeckensnitt"/>
    <w:semiHidden/>
    <w:locked/>
    <w:rsid w:val="008D6CCD"/>
  </w:style>
  <w:style w:type="paragraph" w:customStyle="1" w:styleId="FrstaStycke">
    <w:name w:val="FörstaStycke"/>
    <w:next w:val="UppsatsBrdtext"/>
    <w:link w:val="FrstaStyckeChar"/>
    <w:locked/>
    <w:rsid w:val="008D6CCD"/>
    <w:pPr>
      <w:spacing w:line="300" w:lineRule="exact"/>
      <w:ind w:left="567" w:right="567"/>
      <w:jc w:val="both"/>
    </w:pPr>
    <w:rPr>
      <w:rFonts w:ascii="Times New Roman" w:hAnsi="Times New Roman"/>
      <w:sz w:val="24"/>
      <w:szCs w:val="24"/>
    </w:rPr>
  </w:style>
  <w:style w:type="paragraph" w:customStyle="1" w:styleId="Fotnoter">
    <w:name w:val="Fotnoter"/>
    <w:autoRedefine/>
    <w:rsid w:val="004B757E"/>
    <w:pPr>
      <w:spacing w:line="200" w:lineRule="exact"/>
      <w:ind w:left="255" w:hanging="255"/>
      <w:jc w:val="both"/>
    </w:pPr>
    <w:rPr>
      <w:sz w:val="18"/>
    </w:rPr>
  </w:style>
  <w:style w:type="character" w:styleId="Fotnotsreferens">
    <w:name w:val="footnote reference"/>
    <w:semiHidden/>
    <w:locked/>
    <w:rsid w:val="008D6CCD"/>
    <w:rPr>
      <w:vertAlign w:val="superscript"/>
    </w:rPr>
  </w:style>
  <w:style w:type="paragraph" w:styleId="Fotnotstext">
    <w:name w:val="footnote text"/>
    <w:basedOn w:val="Normal"/>
    <w:semiHidden/>
    <w:qFormat/>
    <w:locked/>
    <w:rsid w:val="004B757E"/>
    <w:pPr>
      <w:spacing w:line="200" w:lineRule="exact"/>
      <w:ind w:left="255" w:hanging="255"/>
    </w:pPr>
    <w:rPr>
      <w:sz w:val="18"/>
      <w:szCs w:val="20"/>
    </w:rPr>
  </w:style>
  <w:style w:type="paragraph" w:styleId="Sidhuvud">
    <w:name w:val="header"/>
    <w:basedOn w:val="Normal"/>
    <w:semiHidden/>
    <w:locked/>
    <w:rsid w:val="00F36F98"/>
    <w:pPr>
      <w:tabs>
        <w:tab w:val="center" w:pos="4536"/>
        <w:tab w:val="right" w:pos="9072"/>
      </w:tabs>
    </w:pPr>
  </w:style>
  <w:style w:type="numbering" w:styleId="111111">
    <w:name w:val="Outline List 2"/>
    <w:basedOn w:val="Ingenlista"/>
    <w:semiHidden/>
    <w:locked/>
    <w:rsid w:val="008D6CCD"/>
    <w:pPr>
      <w:numPr>
        <w:numId w:val="1"/>
      </w:numPr>
    </w:pPr>
  </w:style>
  <w:style w:type="numbering" w:styleId="1ai">
    <w:name w:val="Outline List 1"/>
    <w:basedOn w:val="Ingenlista"/>
    <w:semiHidden/>
    <w:locked/>
    <w:rsid w:val="008D6CCD"/>
    <w:pPr>
      <w:numPr>
        <w:numId w:val="2"/>
      </w:numPr>
    </w:pPr>
  </w:style>
  <w:style w:type="paragraph" w:styleId="Adress-brev">
    <w:name w:val="envelope address"/>
    <w:basedOn w:val="Normal"/>
    <w:semiHidden/>
    <w:locked/>
    <w:rsid w:val="008D6CCD"/>
    <w:pPr>
      <w:framePr w:w="7938" w:h="1984" w:hRule="exact" w:hSpace="141" w:wrap="auto" w:hAnchor="page" w:xAlign="center" w:yAlign="bottom"/>
      <w:ind w:left="2880"/>
    </w:pPr>
    <w:rPr>
      <w:rFonts w:ascii="Arial" w:hAnsi="Arial" w:cs="Arial"/>
    </w:rPr>
  </w:style>
  <w:style w:type="paragraph" w:styleId="Anteckningsrubrik">
    <w:name w:val="Note Heading"/>
    <w:basedOn w:val="Normal"/>
    <w:next w:val="Normal"/>
    <w:semiHidden/>
    <w:locked/>
    <w:rsid w:val="008D6CCD"/>
  </w:style>
  <w:style w:type="character" w:styleId="AnvndHyperlnk">
    <w:name w:val="FollowedHyperlink"/>
    <w:semiHidden/>
    <w:locked/>
    <w:rsid w:val="008D6CCD"/>
    <w:rPr>
      <w:color w:val="800080"/>
      <w:u w:val="single"/>
    </w:rPr>
  </w:style>
  <w:style w:type="numbering" w:styleId="Artikelsektion">
    <w:name w:val="Outline List 3"/>
    <w:basedOn w:val="Ingenlista"/>
    <w:semiHidden/>
    <w:locked/>
    <w:rsid w:val="008D6CCD"/>
    <w:pPr>
      <w:numPr>
        <w:numId w:val="3"/>
      </w:numPr>
    </w:pPr>
  </w:style>
  <w:style w:type="paragraph" w:styleId="Avslutandetext">
    <w:name w:val="Closing"/>
    <w:basedOn w:val="Normal"/>
    <w:semiHidden/>
    <w:locked/>
    <w:rsid w:val="008D6CCD"/>
    <w:pPr>
      <w:ind w:left="4252"/>
    </w:pPr>
  </w:style>
  <w:style w:type="paragraph" w:styleId="Avsndaradress-brev">
    <w:name w:val="envelope return"/>
    <w:basedOn w:val="Normal"/>
    <w:semiHidden/>
    <w:locked/>
    <w:rsid w:val="008D6CCD"/>
    <w:rPr>
      <w:rFonts w:ascii="Arial" w:hAnsi="Arial" w:cs="Arial"/>
      <w:sz w:val="20"/>
      <w:szCs w:val="20"/>
    </w:rPr>
  </w:style>
  <w:style w:type="character" w:styleId="Betoning">
    <w:name w:val="Emphasis"/>
    <w:semiHidden/>
    <w:locked/>
    <w:rsid w:val="003156A2"/>
    <w:rPr>
      <w:i/>
      <w:iCs/>
    </w:rPr>
  </w:style>
  <w:style w:type="paragraph" w:styleId="Brdtext0">
    <w:name w:val="Body Text"/>
    <w:basedOn w:val="Normal"/>
    <w:semiHidden/>
    <w:rsid w:val="008D6CCD"/>
  </w:style>
  <w:style w:type="paragraph" w:styleId="Brdtext2">
    <w:name w:val="Body Text 2"/>
    <w:basedOn w:val="Normal"/>
    <w:semiHidden/>
    <w:locked/>
    <w:rsid w:val="008D6CCD"/>
    <w:pPr>
      <w:spacing w:line="480" w:lineRule="auto"/>
    </w:pPr>
  </w:style>
  <w:style w:type="paragraph" w:styleId="Brdtext3">
    <w:name w:val="Body Text 3"/>
    <w:basedOn w:val="Normal"/>
    <w:semiHidden/>
    <w:locked/>
    <w:rsid w:val="008D6CCD"/>
    <w:rPr>
      <w:sz w:val="16"/>
      <w:szCs w:val="16"/>
    </w:rPr>
  </w:style>
  <w:style w:type="paragraph" w:styleId="Brdtextmedfrstaindrag">
    <w:name w:val="Body Text First Indent"/>
    <w:basedOn w:val="Brdtext0"/>
    <w:semiHidden/>
    <w:locked/>
    <w:rsid w:val="008D6CCD"/>
    <w:pPr>
      <w:ind w:firstLine="210"/>
    </w:pPr>
  </w:style>
  <w:style w:type="paragraph" w:styleId="Brdtextmedindrag">
    <w:name w:val="Body Text Indent"/>
    <w:basedOn w:val="Normal"/>
    <w:semiHidden/>
    <w:locked/>
    <w:rsid w:val="008D6CCD"/>
    <w:pPr>
      <w:ind w:left="283"/>
    </w:pPr>
  </w:style>
  <w:style w:type="paragraph" w:styleId="Brdtextmedfrstaindrag2">
    <w:name w:val="Body Text First Indent 2"/>
    <w:basedOn w:val="Brdtextmedindrag"/>
    <w:semiHidden/>
    <w:locked/>
    <w:rsid w:val="008D6CCD"/>
    <w:pPr>
      <w:ind w:firstLine="210"/>
    </w:pPr>
  </w:style>
  <w:style w:type="paragraph" w:styleId="Brdtextmedindrag2">
    <w:name w:val="Body Text Indent 2"/>
    <w:basedOn w:val="Normal"/>
    <w:semiHidden/>
    <w:locked/>
    <w:rsid w:val="008D6CCD"/>
    <w:pPr>
      <w:spacing w:line="480" w:lineRule="auto"/>
      <w:ind w:left="283"/>
    </w:pPr>
  </w:style>
  <w:style w:type="paragraph" w:styleId="Brdtextmedindrag3">
    <w:name w:val="Body Text Indent 3"/>
    <w:basedOn w:val="Normal"/>
    <w:semiHidden/>
    <w:locked/>
    <w:rsid w:val="008D6CCD"/>
    <w:pPr>
      <w:ind w:left="283"/>
    </w:pPr>
    <w:rPr>
      <w:sz w:val="16"/>
      <w:szCs w:val="16"/>
    </w:rPr>
  </w:style>
  <w:style w:type="paragraph" w:styleId="Datum">
    <w:name w:val="Date"/>
    <w:basedOn w:val="Normal"/>
    <w:next w:val="Normal"/>
    <w:semiHidden/>
    <w:locked/>
    <w:rsid w:val="008D6CCD"/>
  </w:style>
  <w:style w:type="table" w:styleId="Diskrettabell1">
    <w:name w:val="Table Subtle 1"/>
    <w:basedOn w:val="Normaltabell"/>
    <w:semiHidden/>
    <w:locked/>
    <w:rsid w:val="008D6CC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semiHidden/>
    <w:locked/>
    <w:rsid w:val="008D6CC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ganttabell">
    <w:name w:val="Table Elegant"/>
    <w:basedOn w:val="Normaltabell"/>
    <w:semiHidden/>
    <w:locked/>
    <w:rsid w:val="008D6CC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nkeltabell1">
    <w:name w:val="Table Simple 1"/>
    <w:basedOn w:val="Normaltabell"/>
    <w:semiHidden/>
    <w:locked/>
    <w:rsid w:val="008D6CC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semiHidden/>
    <w:locked/>
    <w:rsid w:val="008D6CC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semiHidden/>
    <w:locked/>
    <w:rsid w:val="008D6CC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semiHidden/>
    <w:locked/>
    <w:rsid w:val="008D6CCD"/>
  </w:style>
  <w:style w:type="table" w:styleId="Frgadtabell1">
    <w:name w:val="Table Colorful 1"/>
    <w:basedOn w:val="Normaltabell"/>
    <w:semiHidden/>
    <w:locked/>
    <w:rsid w:val="008D6CC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semiHidden/>
    <w:locked/>
    <w:rsid w:val="008D6CC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semiHidden/>
    <w:locked/>
    <w:rsid w:val="008D6CC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HTML-adress">
    <w:name w:val="HTML Address"/>
    <w:aliases w:val=" adress"/>
    <w:basedOn w:val="Normal"/>
    <w:semiHidden/>
    <w:locked/>
    <w:rsid w:val="00E815C3"/>
    <w:rPr>
      <w:i/>
      <w:iCs/>
    </w:rPr>
  </w:style>
  <w:style w:type="character" w:styleId="HTML-akronym">
    <w:name w:val="HTML Acronym"/>
    <w:aliases w:val=" akronym"/>
    <w:basedOn w:val="Standardstycketeckensnitt"/>
    <w:semiHidden/>
    <w:locked/>
    <w:rsid w:val="00E815C3"/>
  </w:style>
  <w:style w:type="character" w:styleId="HTML-citat">
    <w:name w:val="HTML Cite"/>
    <w:aliases w:val=" citat"/>
    <w:semiHidden/>
    <w:locked/>
    <w:rsid w:val="00E815C3"/>
    <w:rPr>
      <w:i/>
      <w:iCs/>
    </w:rPr>
  </w:style>
  <w:style w:type="character" w:styleId="HTML-exempel">
    <w:name w:val="HTML Sample"/>
    <w:aliases w:val=" exempel"/>
    <w:semiHidden/>
    <w:locked/>
    <w:rsid w:val="00E815C3"/>
    <w:rPr>
      <w:rFonts w:ascii="Courier New" w:hAnsi="Courier New" w:cs="Courier New"/>
    </w:rPr>
  </w:style>
  <w:style w:type="paragraph" w:styleId="HTML-frformaterad">
    <w:name w:val="HTML Preformatted"/>
    <w:aliases w:val=" förformaterad"/>
    <w:basedOn w:val="Normal"/>
    <w:semiHidden/>
    <w:locked/>
    <w:rsid w:val="00E815C3"/>
    <w:rPr>
      <w:rFonts w:ascii="Courier New" w:hAnsi="Courier New" w:cs="Courier New"/>
      <w:sz w:val="20"/>
      <w:szCs w:val="20"/>
    </w:rPr>
  </w:style>
  <w:style w:type="character" w:styleId="HTML-skrivmaskin">
    <w:name w:val="HTML Typewriter"/>
    <w:aliases w:val=" skrivmaskin"/>
    <w:semiHidden/>
    <w:locked/>
    <w:rsid w:val="00E815C3"/>
    <w:rPr>
      <w:rFonts w:ascii="Courier New" w:hAnsi="Courier New" w:cs="Courier New"/>
      <w:sz w:val="20"/>
      <w:szCs w:val="20"/>
    </w:rPr>
  </w:style>
  <w:style w:type="character" w:styleId="HTML-tangentbord">
    <w:name w:val="HTML Keyboard"/>
    <w:aliases w:val=" tangentbord"/>
    <w:semiHidden/>
    <w:locked/>
    <w:rsid w:val="00E815C3"/>
    <w:rPr>
      <w:rFonts w:ascii="Courier New" w:hAnsi="Courier New" w:cs="Courier New"/>
      <w:sz w:val="20"/>
      <w:szCs w:val="20"/>
    </w:rPr>
  </w:style>
  <w:style w:type="character" w:styleId="HTML-variabel">
    <w:name w:val="HTML Variable"/>
    <w:aliases w:val=" variabel"/>
    <w:semiHidden/>
    <w:locked/>
    <w:rsid w:val="008D6CCD"/>
    <w:rPr>
      <w:i/>
      <w:iCs/>
    </w:rPr>
  </w:style>
  <w:style w:type="character" w:styleId="HTML-definition">
    <w:name w:val="HTML Definition"/>
    <w:semiHidden/>
    <w:locked/>
    <w:rsid w:val="008D6CCD"/>
    <w:rPr>
      <w:i/>
      <w:iCs/>
    </w:rPr>
  </w:style>
  <w:style w:type="character" w:styleId="HTML-kod">
    <w:name w:val="HTML Code"/>
    <w:semiHidden/>
    <w:locked/>
    <w:rsid w:val="008D6CCD"/>
    <w:rPr>
      <w:rFonts w:ascii="Courier New" w:hAnsi="Courier New" w:cs="Courier New"/>
      <w:sz w:val="20"/>
      <w:szCs w:val="20"/>
    </w:rPr>
  </w:style>
  <w:style w:type="character" w:styleId="Hyperlnk">
    <w:name w:val="Hyperlink"/>
    <w:uiPriority w:val="99"/>
    <w:locked/>
    <w:rsid w:val="00E27B16"/>
    <w:rPr>
      <w:rFonts w:ascii="Times New Roman" w:hAnsi="Times New Roman" w:cs="Times New Roman"/>
      <w:color w:val="000000"/>
      <w:sz w:val="24"/>
      <w:u w:val="none"/>
    </w:rPr>
  </w:style>
  <w:style w:type="paragraph" w:styleId="Indragetstycke">
    <w:name w:val="Block Text"/>
    <w:basedOn w:val="Normal"/>
    <w:semiHidden/>
    <w:locked/>
    <w:rsid w:val="008D6CCD"/>
    <w:pPr>
      <w:ind w:left="1440" w:right="1440"/>
    </w:pPr>
  </w:style>
  <w:style w:type="paragraph" w:styleId="Inledning">
    <w:name w:val="Salutation"/>
    <w:basedOn w:val="Normal"/>
    <w:next w:val="Normal"/>
    <w:semiHidden/>
    <w:locked/>
    <w:rsid w:val="008D6CCD"/>
  </w:style>
  <w:style w:type="paragraph" w:styleId="Lista">
    <w:name w:val="List"/>
    <w:basedOn w:val="Normal"/>
    <w:semiHidden/>
    <w:locked/>
    <w:rsid w:val="008D6CCD"/>
    <w:pPr>
      <w:ind w:left="283" w:hanging="283"/>
    </w:pPr>
  </w:style>
  <w:style w:type="paragraph" w:styleId="Lista2">
    <w:name w:val="List 2"/>
    <w:basedOn w:val="Normal"/>
    <w:semiHidden/>
    <w:locked/>
    <w:rsid w:val="008D6CCD"/>
    <w:pPr>
      <w:ind w:left="566" w:hanging="283"/>
    </w:pPr>
  </w:style>
  <w:style w:type="paragraph" w:styleId="Lista3">
    <w:name w:val="List 3"/>
    <w:basedOn w:val="Normal"/>
    <w:semiHidden/>
    <w:locked/>
    <w:rsid w:val="008D6CCD"/>
    <w:pPr>
      <w:ind w:left="849" w:hanging="283"/>
    </w:pPr>
  </w:style>
  <w:style w:type="paragraph" w:styleId="Lista4">
    <w:name w:val="List 4"/>
    <w:basedOn w:val="Normal"/>
    <w:semiHidden/>
    <w:locked/>
    <w:rsid w:val="008D6CCD"/>
    <w:pPr>
      <w:ind w:left="1132" w:hanging="283"/>
    </w:pPr>
  </w:style>
  <w:style w:type="paragraph" w:styleId="Lista5">
    <w:name w:val="List 5"/>
    <w:basedOn w:val="Normal"/>
    <w:semiHidden/>
    <w:locked/>
    <w:rsid w:val="008D6CCD"/>
    <w:pPr>
      <w:ind w:left="1415" w:hanging="283"/>
    </w:pPr>
  </w:style>
  <w:style w:type="paragraph" w:styleId="Listafortstt">
    <w:name w:val="List Continue"/>
    <w:basedOn w:val="Normal"/>
    <w:semiHidden/>
    <w:locked/>
    <w:rsid w:val="008D6CCD"/>
    <w:pPr>
      <w:ind w:left="283"/>
    </w:pPr>
  </w:style>
  <w:style w:type="paragraph" w:styleId="Listafortstt2">
    <w:name w:val="List Continue 2"/>
    <w:basedOn w:val="Normal"/>
    <w:semiHidden/>
    <w:locked/>
    <w:rsid w:val="008D6CCD"/>
    <w:pPr>
      <w:ind w:left="566"/>
    </w:pPr>
  </w:style>
  <w:style w:type="paragraph" w:styleId="Listafortstt3">
    <w:name w:val="List Continue 3"/>
    <w:basedOn w:val="Normal"/>
    <w:semiHidden/>
    <w:locked/>
    <w:rsid w:val="008D6CCD"/>
    <w:pPr>
      <w:ind w:left="849"/>
    </w:pPr>
  </w:style>
  <w:style w:type="paragraph" w:styleId="Listafortstt4">
    <w:name w:val="List Continue 4"/>
    <w:basedOn w:val="Normal"/>
    <w:semiHidden/>
    <w:locked/>
    <w:rsid w:val="008D6CCD"/>
    <w:pPr>
      <w:ind w:left="1132"/>
    </w:pPr>
  </w:style>
  <w:style w:type="paragraph" w:styleId="Listafortstt5">
    <w:name w:val="List Continue 5"/>
    <w:basedOn w:val="Normal"/>
    <w:semiHidden/>
    <w:locked/>
    <w:rsid w:val="008D6CCD"/>
    <w:pPr>
      <w:ind w:left="1415"/>
    </w:pPr>
  </w:style>
  <w:style w:type="paragraph" w:styleId="Meddelanderubrik">
    <w:name w:val="Message Header"/>
    <w:basedOn w:val="Normal"/>
    <w:semiHidden/>
    <w:locked/>
    <w:rsid w:val="008D6CC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table" w:styleId="Moderntabell">
    <w:name w:val="Table Contemporary"/>
    <w:basedOn w:val="Normaltabell"/>
    <w:semiHidden/>
    <w:locked/>
    <w:rsid w:val="008D6CC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b">
    <w:name w:val="Normal (Web)"/>
    <w:aliases w:val=" webb"/>
    <w:basedOn w:val="Normal"/>
    <w:semiHidden/>
    <w:locked/>
    <w:rsid w:val="008D6CCD"/>
  </w:style>
  <w:style w:type="paragraph" w:styleId="Normaltindrag">
    <w:name w:val="Normal Indent"/>
    <w:basedOn w:val="Normal"/>
    <w:semiHidden/>
    <w:locked/>
    <w:rsid w:val="008D6CCD"/>
    <w:pPr>
      <w:ind w:left="1304"/>
    </w:pPr>
  </w:style>
  <w:style w:type="paragraph" w:styleId="Numreradlista">
    <w:name w:val="List Number"/>
    <w:basedOn w:val="Normal"/>
    <w:semiHidden/>
    <w:locked/>
    <w:rsid w:val="008D6CCD"/>
    <w:pPr>
      <w:numPr>
        <w:numId w:val="4"/>
      </w:numPr>
    </w:pPr>
  </w:style>
  <w:style w:type="paragraph" w:styleId="Numreradlista2">
    <w:name w:val="List Number 2"/>
    <w:basedOn w:val="Normal"/>
    <w:semiHidden/>
    <w:locked/>
    <w:rsid w:val="008D6CCD"/>
    <w:pPr>
      <w:numPr>
        <w:numId w:val="5"/>
      </w:numPr>
    </w:pPr>
  </w:style>
  <w:style w:type="paragraph" w:styleId="Numreradlista3">
    <w:name w:val="List Number 3"/>
    <w:basedOn w:val="Normal"/>
    <w:semiHidden/>
    <w:locked/>
    <w:rsid w:val="008D6CCD"/>
    <w:pPr>
      <w:numPr>
        <w:numId w:val="6"/>
      </w:numPr>
    </w:pPr>
  </w:style>
  <w:style w:type="paragraph" w:styleId="Numreradlista4">
    <w:name w:val="List Number 4"/>
    <w:basedOn w:val="Normal"/>
    <w:semiHidden/>
    <w:locked/>
    <w:rsid w:val="008D6CCD"/>
    <w:pPr>
      <w:numPr>
        <w:numId w:val="7"/>
      </w:numPr>
    </w:pPr>
  </w:style>
  <w:style w:type="paragraph" w:styleId="Numreradlista5">
    <w:name w:val="List Number 5"/>
    <w:basedOn w:val="Normal"/>
    <w:semiHidden/>
    <w:locked/>
    <w:rsid w:val="008D6CCD"/>
    <w:pPr>
      <w:numPr>
        <w:numId w:val="8"/>
      </w:numPr>
    </w:pPr>
  </w:style>
  <w:style w:type="paragraph" w:styleId="Oformateradtext">
    <w:name w:val="Plain Text"/>
    <w:basedOn w:val="Normal"/>
    <w:semiHidden/>
    <w:locked/>
    <w:rsid w:val="008D6CCD"/>
    <w:rPr>
      <w:rFonts w:ascii="Courier New" w:hAnsi="Courier New" w:cs="Courier New"/>
      <w:sz w:val="20"/>
      <w:szCs w:val="20"/>
    </w:rPr>
  </w:style>
  <w:style w:type="table" w:styleId="Professionelltabell">
    <w:name w:val="Table Professional"/>
    <w:basedOn w:val="Normaltabell"/>
    <w:semiHidden/>
    <w:locked/>
    <w:rsid w:val="008D6CC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Punktlista0">
    <w:name w:val="List Bullet"/>
    <w:basedOn w:val="Normal"/>
    <w:autoRedefine/>
    <w:semiHidden/>
    <w:qFormat/>
    <w:locked/>
    <w:rsid w:val="00A073BC"/>
  </w:style>
  <w:style w:type="paragraph" w:styleId="Punktlista2">
    <w:name w:val="List Bullet 2"/>
    <w:basedOn w:val="Normal"/>
    <w:link w:val="Punktlista2Char"/>
    <w:autoRedefine/>
    <w:semiHidden/>
    <w:qFormat/>
    <w:rsid w:val="00111825"/>
    <w:pPr>
      <w:numPr>
        <w:numId w:val="10"/>
      </w:numPr>
      <w:spacing w:before="120"/>
      <w:ind w:left="641" w:hanging="357"/>
    </w:pPr>
    <w:rPr>
      <w:lang w:val="x-none" w:eastAsia="x-none"/>
    </w:rPr>
  </w:style>
  <w:style w:type="paragraph" w:styleId="Punktlista3">
    <w:name w:val="List Bullet 3"/>
    <w:basedOn w:val="Normal"/>
    <w:autoRedefine/>
    <w:semiHidden/>
    <w:locked/>
    <w:rsid w:val="008D6CCD"/>
    <w:pPr>
      <w:numPr>
        <w:numId w:val="11"/>
      </w:numPr>
    </w:pPr>
  </w:style>
  <w:style w:type="paragraph" w:styleId="Punktlista4">
    <w:name w:val="List Bullet 4"/>
    <w:basedOn w:val="Normal"/>
    <w:autoRedefine/>
    <w:semiHidden/>
    <w:locked/>
    <w:rsid w:val="008D6CCD"/>
    <w:pPr>
      <w:numPr>
        <w:numId w:val="12"/>
      </w:numPr>
    </w:pPr>
  </w:style>
  <w:style w:type="paragraph" w:styleId="Punktlista5">
    <w:name w:val="List Bullet 5"/>
    <w:basedOn w:val="Normal"/>
    <w:autoRedefine/>
    <w:semiHidden/>
    <w:locked/>
    <w:rsid w:val="008D6CCD"/>
    <w:pPr>
      <w:numPr>
        <w:numId w:val="13"/>
      </w:numPr>
    </w:pPr>
  </w:style>
  <w:style w:type="character" w:styleId="Radnummer">
    <w:name w:val="line number"/>
    <w:basedOn w:val="Standardstycketeckensnitt"/>
    <w:semiHidden/>
    <w:locked/>
    <w:rsid w:val="008D6CCD"/>
  </w:style>
  <w:style w:type="paragraph" w:styleId="Rubrik">
    <w:name w:val="Title"/>
    <w:basedOn w:val="Normal"/>
    <w:semiHidden/>
    <w:locked/>
    <w:rsid w:val="003156A2"/>
    <w:pPr>
      <w:spacing w:before="240" w:after="60"/>
      <w:jc w:val="center"/>
      <w:outlineLvl w:val="0"/>
    </w:pPr>
    <w:rPr>
      <w:rFonts w:ascii="Arial" w:hAnsi="Arial" w:cs="Arial"/>
      <w:b/>
      <w:bCs/>
      <w:kern w:val="28"/>
      <w:sz w:val="32"/>
      <w:szCs w:val="32"/>
    </w:rPr>
  </w:style>
  <w:style w:type="paragraph" w:styleId="Signatur">
    <w:name w:val="Signature"/>
    <w:basedOn w:val="Normal"/>
    <w:semiHidden/>
    <w:locked/>
    <w:rsid w:val="008D6CCD"/>
    <w:pPr>
      <w:ind w:left="4252"/>
    </w:pPr>
  </w:style>
  <w:style w:type="table" w:styleId="Standardtabell1">
    <w:name w:val="Table Classic 1"/>
    <w:basedOn w:val="Normaltabell"/>
    <w:semiHidden/>
    <w:locked/>
    <w:rsid w:val="008D6CC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semiHidden/>
    <w:locked/>
    <w:rsid w:val="008D6CC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semiHidden/>
    <w:locked/>
    <w:rsid w:val="008D6CC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semiHidden/>
    <w:locked/>
    <w:rsid w:val="008D6CC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Stark">
    <w:name w:val="Strong"/>
    <w:qFormat/>
    <w:locked/>
    <w:rsid w:val="001C2A0B"/>
    <w:rPr>
      <w:rFonts w:ascii="Times New Roman Fet" w:hAnsi="Times New Roman Fet"/>
      <w:b w:val="0"/>
      <w:bCs/>
      <w:sz w:val="24"/>
      <w:szCs w:val="24"/>
    </w:rPr>
  </w:style>
  <w:style w:type="table" w:styleId="Tabellmed3D-effekter1">
    <w:name w:val="Table 3D effects 1"/>
    <w:basedOn w:val="Normaltabell"/>
    <w:semiHidden/>
    <w:locked/>
    <w:rsid w:val="008D6CC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semiHidden/>
    <w:locked/>
    <w:rsid w:val="008D6CC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semiHidden/>
    <w:locked/>
    <w:rsid w:val="008D6CC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semiHidden/>
    <w:locked/>
    <w:rsid w:val="008D6CC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semiHidden/>
    <w:locked/>
    <w:rsid w:val="008D6CC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semiHidden/>
    <w:locked/>
    <w:rsid w:val="008D6CC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semiHidden/>
    <w:locked/>
    <w:rsid w:val="008D6CC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semiHidden/>
    <w:locked/>
    <w:rsid w:val="008D6CC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a1">
    <w:name w:val="Table List 1"/>
    <w:basedOn w:val="Normaltabell"/>
    <w:semiHidden/>
    <w:locked/>
    <w:rsid w:val="008D6CC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semiHidden/>
    <w:locked/>
    <w:rsid w:val="008D6CC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semiHidden/>
    <w:locked/>
    <w:rsid w:val="008D6CC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semiHidden/>
    <w:locked/>
    <w:rsid w:val="008D6CC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semiHidden/>
    <w:locked/>
    <w:rsid w:val="008D6CC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semiHidden/>
    <w:locked/>
    <w:rsid w:val="008D6CC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semiHidden/>
    <w:locked/>
    <w:rsid w:val="008D6CC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semiHidden/>
    <w:locked/>
    <w:rsid w:val="008D6CC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rutnt">
    <w:name w:val="Table Grid"/>
    <w:basedOn w:val="Normaltabell"/>
    <w:semiHidden/>
    <w:locked/>
    <w:rsid w:val="008D6C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nt1">
    <w:name w:val="Table Grid 1"/>
    <w:basedOn w:val="Normaltabell"/>
    <w:semiHidden/>
    <w:locked/>
    <w:rsid w:val="008D6CC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semiHidden/>
    <w:locked/>
    <w:rsid w:val="008D6CC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semiHidden/>
    <w:locked/>
    <w:rsid w:val="008D6CC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semiHidden/>
    <w:locked/>
    <w:rsid w:val="008D6CC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semiHidden/>
    <w:locked/>
    <w:rsid w:val="008D6CC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semiHidden/>
    <w:locked/>
    <w:rsid w:val="008D6CC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semiHidden/>
    <w:locked/>
    <w:rsid w:val="008D6CC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semiHidden/>
    <w:locked/>
    <w:rsid w:val="008D6CC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
    <w:name w:val="Table Theme"/>
    <w:basedOn w:val="Normaltabell"/>
    <w:semiHidden/>
    <w:locked/>
    <w:rsid w:val="008D6C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rubrik">
    <w:name w:val="Subtitle"/>
    <w:basedOn w:val="Normal"/>
    <w:semiHidden/>
    <w:qFormat/>
    <w:locked/>
    <w:rsid w:val="003156A2"/>
    <w:pPr>
      <w:spacing w:after="60"/>
      <w:jc w:val="center"/>
      <w:outlineLvl w:val="1"/>
    </w:pPr>
    <w:rPr>
      <w:rFonts w:ascii="Arial" w:hAnsi="Arial" w:cs="Arial"/>
    </w:rPr>
  </w:style>
  <w:style w:type="table" w:styleId="Webbtabell1">
    <w:name w:val="Table Web 1"/>
    <w:basedOn w:val="Normaltabell"/>
    <w:semiHidden/>
    <w:locked/>
    <w:rsid w:val="008D6CC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semiHidden/>
    <w:locked/>
    <w:rsid w:val="008D6CC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semiHidden/>
    <w:locked/>
    <w:rsid w:val="008D6CC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bstractrubrik">
    <w:name w:val="Abstractrubrik"/>
    <w:next w:val="Referenser"/>
    <w:link w:val="AbstractrubrikCharChar"/>
    <w:semiHidden/>
    <w:locked/>
    <w:rsid w:val="008D6CCD"/>
    <w:pPr>
      <w:pageBreakBefore/>
      <w:spacing w:after="1500"/>
      <w:ind w:left="567" w:right="567"/>
    </w:pPr>
    <w:rPr>
      <w:sz w:val="48"/>
      <w:szCs w:val="48"/>
    </w:rPr>
  </w:style>
  <w:style w:type="paragraph" w:customStyle="1" w:styleId="PunktLista">
    <w:name w:val="PunktLista"/>
    <w:semiHidden/>
    <w:rsid w:val="00604887"/>
    <w:pPr>
      <w:numPr>
        <w:numId w:val="15"/>
      </w:numPr>
      <w:spacing w:before="120" w:line="300" w:lineRule="exact"/>
      <w:ind w:left="1848" w:right="567" w:hanging="357"/>
    </w:pPr>
    <w:rPr>
      <w:sz w:val="24"/>
      <w:szCs w:val="24"/>
    </w:rPr>
  </w:style>
  <w:style w:type="paragraph" w:customStyle="1" w:styleId="Referenser">
    <w:name w:val="Referenser"/>
    <w:autoRedefine/>
    <w:uiPriority w:val="2"/>
    <w:qFormat/>
    <w:rsid w:val="00F06591"/>
    <w:pPr>
      <w:spacing w:after="60"/>
      <w:ind w:left="454" w:hanging="454"/>
    </w:pPr>
    <w:rPr>
      <w:rFonts w:ascii="Times New Roman" w:hAnsi="Times New Roman"/>
      <w:szCs w:val="48"/>
    </w:rPr>
  </w:style>
  <w:style w:type="character" w:customStyle="1" w:styleId="AbstractrubrikCharChar">
    <w:name w:val="Abstractrubrik Char Char"/>
    <w:link w:val="Abstractrubrik"/>
    <w:semiHidden/>
    <w:rsid w:val="00F855FD"/>
    <w:rPr>
      <w:sz w:val="48"/>
      <w:szCs w:val="48"/>
      <w:lang w:bidi="ar-SA"/>
    </w:rPr>
  </w:style>
  <w:style w:type="paragraph" w:customStyle="1" w:styleId="Titel">
    <w:name w:val="Titel"/>
    <w:next w:val="Normal"/>
    <w:semiHidden/>
    <w:locked/>
    <w:rsid w:val="004474DC"/>
    <w:pPr>
      <w:spacing w:after="300"/>
      <w:jc w:val="center"/>
    </w:pPr>
    <w:rPr>
      <w:rFonts w:ascii="Arial" w:hAnsi="Arial" w:cs="Arial"/>
      <w:sz w:val="48"/>
      <w:szCs w:val="48"/>
    </w:rPr>
  </w:style>
  <w:style w:type="paragraph" w:customStyle="1" w:styleId="Undertitel">
    <w:name w:val="Undertitel"/>
    <w:link w:val="UndertitelChar"/>
    <w:semiHidden/>
    <w:locked/>
    <w:rsid w:val="004474DC"/>
    <w:pPr>
      <w:spacing w:before="300"/>
      <w:ind w:left="567" w:right="567"/>
      <w:jc w:val="center"/>
    </w:pPr>
    <w:rPr>
      <w:rFonts w:ascii="Arial" w:hAnsi="Arial" w:cs="Arial"/>
      <w:sz w:val="32"/>
      <w:szCs w:val="32"/>
    </w:rPr>
  </w:style>
  <w:style w:type="paragraph" w:customStyle="1" w:styleId="Frfattare">
    <w:name w:val="Författare"/>
    <w:locked/>
    <w:rsid w:val="002D4E1B"/>
    <w:pPr>
      <w:ind w:left="567" w:right="567"/>
      <w:jc w:val="center"/>
    </w:pPr>
    <w:rPr>
      <w:rFonts w:ascii="Times New Roman" w:hAnsi="Times New Roman"/>
      <w:sz w:val="24"/>
      <w:szCs w:val="32"/>
    </w:rPr>
  </w:style>
  <w:style w:type="paragraph" w:styleId="Innehll1">
    <w:name w:val="toc 1"/>
    <w:basedOn w:val="Normal"/>
    <w:next w:val="Normal"/>
    <w:autoRedefine/>
    <w:uiPriority w:val="39"/>
    <w:qFormat/>
    <w:rsid w:val="00072F95"/>
    <w:pPr>
      <w:tabs>
        <w:tab w:val="right" w:pos="8787"/>
      </w:tabs>
      <w:spacing w:before="240" w:line="240" w:lineRule="auto"/>
    </w:pPr>
    <w:rPr>
      <w:noProof/>
      <w:szCs w:val="22"/>
    </w:rPr>
  </w:style>
  <w:style w:type="paragraph" w:styleId="Innehll2">
    <w:name w:val="toc 2"/>
    <w:basedOn w:val="Normal"/>
    <w:next w:val="Normal"/>
    <w:autoRedefine/>
    <w:uiPriority w:val="39"/>
    <w:qFormat/>
    <w:rsid w:val="00F06591"/>
    <w:pPr>
      <w:tabs>
        <w:tab w:val="right" w:pos="8787"/>
      </w:tabs>
      <w:spacing w:before="120" w:line="240" w:lineRule="auto"/>
      <w:ind w:left="567"/>
    </w:pPr>
    <w:rPr>
      <w:iCs/>
      <w:szCs w:val="20"/>
    </w:rPr>
  </w:style>
  <w:style w:type="paragraph" w:styleId="Innehll3">
    <w:name w:val="toc 3"/>
    <w:basedOn w:val="Normal"/>
    <w:next w:val="Normal"/>
    <w:autoRedefine/>
    <w:uiPriority w:val="39"/>
    <w:qFormat/>
    <w:rsid w:val="00F06591"/>
    <w:pPr>
      <w:tabs>
        <w:tab w:val="right" w:pos="8787"/>
      </w:tabs>
      <w:spacing w:line="240" w:lineRule="auto"/>
      <w:ind w:left="1049"/>
    </w:pPr>
    <w:rPr>
      <w:szCs w:val="20"/>
    </w:rPr>
  </w:style>
  <w:style w:type="paragraph" w:styleId="Innehll4">
    <w:name w:val="toc 4"/>
    <w:basedOn w:val="Normal"/>
    <w:next w:val="Normal"/>
    <w:autoRedefine/>
    <w:semiHidden/>
    <w:locked/>
    <w:rsid w:val="00685F0B"/>
    <w:pPr>
      <w:ind w:left="720"/>
    </w:pPr>
    <w:rPr>
      <w:sz w:val="20"/>
      <w:szCs w:val="20"/>
    </w:rPr>
  </w:style>
  <w:style w:type="paragraph" w:styleId="Innehll5">
    <w:name w:val="toc 5"/>
    <w:basedOn w:val="Normal"/>
    <w:next w:val="Normal"/>
    <w:autoRedefine/>
    <w:semiHidden/>
    <w:locked/>
    <w:rsid w:val="00685F0B"/>
    <w:pPr>
      <w:ind w:left="960"/>
    </w:pPr>
    <w:rPr>
      <w:sz w:val="20"/>
      <w:szCs w:val="20"/>
    </w:rPr>
  </w:style>
  <w:style w:type="paragraph" w:styleId="Innehll6">
    <w:name w:val="toc 6"/>
    <w:basedOn w:val="Normal"/>
    <w:next w:val="Normal"/>
    <w:autoRedefine/>
    <w:semiHidden/>
    <w:locked/>
    <w:rsid w:val="00685F0B"/>
    <w:pPr>
      <w:ind w:left="1200"/>
    </w:pPr>
    <w:rPr>
      <w:sz w:val="20"/>
      <w:szCs w:val="20"/>
    </w:rPr>
  </w:style>
  <w:style w:type="paragraph" w:styleId="Innehll7">
    <w:name w:val="toc 7"/>
    <w:basedOn w:val="Normal"/>
    <w:next w:val="Normal"/>
    <w:autoRedefine/>
    <w:semiHidden/>
    <w:locked/>
    <w:rsid w:val="00685F0B"/>
    <w:pPr>
      <w:ind w:left="1440"/>
    </w:pPr>
    <w:rPr>
      <w:sz w:val="20"/>
      <w:szCs w:val="20"/>
    </w:rPr>
  </w:style>
  <w:style w:type="paragraph" w:styleId="Innehll8">
    <w:name w:val="toc 8"/>
    <w:basedOn w:val="Normal"/>
    <w:next w:val="Normal"/>
    <w:autoRedefine/>
    <w:semiHidden/>
    <w:locked/>
    <w:rsid w:val="00685F0B"/>
    <w:pPr>
      <w:ind w:left="1680"/>
    </w:pPr>
    <w:rPr>
      <w:sz w:val="20"/>
      <w:szCs w:val="20"/>
    </w:rPr>
  </w:style>
  <w:style w:type="paragraph" w:styleId="Innehll9">
    <w:name w:val="toc 9"/>
    <w:basedOn w:val="Normal"/>
    <w:next w:val="Normal"/>
    <w:autoRedefine/>
    <w:semiHidden/>
    <w:locked/>
    <w:rsid w:val="00685F0B"/>
    <w:pPr>
      <w:ind w:left="1920"/>
    </w:pPr>
    <w:rPr>
      <w:sz w:val="20"/>
      <w:szCs w:val="20"/>
    </w:rPr>
  </w:style>
  <w:style w:type="paragraph" w:customStyle="1" w:styleId="Innehllsfrteckning">
    <w:name w:val="Innehållsförteckning"/>
    <w:semiHidden/>
    <w:rsid w:val="00265C96"/>
    <w:pPr>
      <w:pageBreakBefore/>
      <w:spacing w:after="360"/>
      <w:ind w:left="567" w:right="567"/>
    </w:pPr>
    <w:rPr>
      <w:sz w:val="48"/>
      <w:szCs w:val="48"/>
    </w:rPr>
  </w:style>
  <w:style w:type="paragraph" w:styleId="Innehllsfrteckningsrubrik">
    <w:name w:val="TOC Heading"/>
    <w:basedOn w:val="Rubrik1"/>
    <w:next w:val="Normal"/>
    <w:uiPriority w:val="39"/>
    <w:semiHidden/>
    <w:qFormat/>
    <w:locked/>
    <w:rsid w:val="003156A2"/>
    <w:pPr>
      <w:keepNext/>
      <w:keepLines/>
      <w:pageBreakBefore w:val="0"/>
      <w:spacing w:before="480" w:after="0" w:line="276" w:lineRule="auto"/>
      <w:outlineLvl w:val="9"/>
    </w:pPr>
    <w:rPr>
      <w:rFonts w:ascii="Cambria" w:hAnsi="Cambria"/>
      <w:b/>
      <w:bCs/>
      <w:color w:val="365F91"/>
      <w:sz w:val="28"/>
      <w:szCs w:val="28"/>
      <w:lang w:eastAsia="en-US"/>
    </w:rPr>
  </w:style>
  <w:style w:type="character" w:customStyle="1" w:styleId="SidfotChar">
    <w:name w:val="Sidfot Char"/>
    <w:link w:val="Sidfot"/>
    <w:uiPriority w:val="99"/>
    <w:rsid w:val="00F36F98"/>
    <w:rPr>
      <w:rFonts w:ascii="Times New Roman" w:hAnsi="Times New Roman"/>
      <w:sz w:val="22"/>
      <w:szCs w:val="24"/>
      <w:lang w:val="x-none" w:eastAsia="x-none"/>
    </w:rPr>
  </w:style>
  <w:style w:type="character" w:styleId="Starkreferens">
    <w:name w:val="Intense Reference"/>
    <w:uiPriority w:val="32"/>
    <w:semiHidden/>
    <w:qFormat/>
    <w:locked/>
    <w:rsid w:val="003156A2"/>
    <w:rPr>
      <w:b/>
      <w:bCs/>
      <w:smallCaps/>
      <w:color w:val="C0504D"/>
      <w:spacing w:val="5"/>
      <w:u w:val="single"/>
    </w:rPr>
  </w:style>
  <w:style w:type="character" w:styleId="Diskretreferens">
    <w:name w:val="Subtle Reference"/>
    <w:uiPriority w:val="31"/>
    <w:semiHidden/>
    <w:qFormat/>
    <w:locked/>
    <w:rsid w:val="003156A2"/>
    <w:rPr>
      <w:smallCaps/>
      <w:color w:val="C0504D"/>
      <w:u w:val="single"/>
    </w:rPr>
  </w:style>
  <w:style w:type="paragraph" w:styleId="Starktcitat">
    <w:name w:val="Intense Quote"/>
    <w:basedOn w:val="Normal"/>
    <w:next w:val="Normal"/>
    <w:link w:val="StarktcitatChar"/>
    <w:uiPriority w:val="30"/>
    <w:semiHidden/>
    <w:qFormat/>
    <w:locked/>
    <w:rsid w:val="003156A2"/>
    <w:pPr>
      <w:pBdr>
        <w:bottom w:val="single" w:sz="4" w:space="4" w:color="4F81BD"/>
      </w:pBdr>
      <w:spacing w:before="200" w:after="280"/>
      <w:ind w:left="936" w:right="936"/>
    </w:pPr>
    <w:rPr>
      <w:b/>
      <w:bCs/>
      <w:i/>
      <w:iCs/>
      <w:color w:val="4F81BD"/>
      <w:lang w:val="x-none" w:eastAsia="x-none"/>
    </w:rPr>
  </w:style>
  <w:style w:type="character" w:customStyle="1" w:styleId="StarktcitatChar">
    <w:name w:val="Starkt citat Char"/>
    <w:link w:val="Starktcitat"/>
    <w:uiPriority w:val="30"/>
    <w:semiHidden/>
    <w:rsid w:val="00392FD0"/>
    <w:rPr>
      <w:rFonts w:ascii="Adobe Garamond Pro" w:hAnsi="Adobe Garamond Pro"/>
      <w:b/>
      <w:bCs/>
      <w:i/>
      <w:iCs/>
      <w:color w:val="4F81BD"/>
      <w:sz w:val="22"/>
      <w:szCs w:val="24"/>
    </w:rPr>
  </w:style>
  <w:style w:type="paragraph" w:styleId="Liststycke">
    <w:name w:val="List Paragraph"/>
    <w:basedOn w:val="Normal"/>
    <w:uiPriority w:val="34"/>
    <w:semiHidden/>
    <w:qFormat/>
    <w:locked/>
    <w:rsid w:val="003156A2"/>
    <w:pPr>
      <w:ind w:left="1304"/>
    </w:pPr>
  </w:style>
  <w:style w:type="character" w:styleId="Bokenstitel">
    <w:name w:val="Book Title"/>
    <w:uiPriority w:val="33"/>
    <w:semiHidden/>
    <w:qFormat/>
    <w:rsid w:val="00F06591"/>
    <w:rPr>
      <w:rFonts w:ascii="Adobe Garamond Pro" w:hAnsi="Adobe Garamond Pro"/>
      <w:bCs/>
      <w:smallCaps/>
      <w:spacing w:val="5"/>
      <w:sz w:val="52"/>
    </w:rPr>
  </w:style>
  <w:style w:type="paragraph" w:styleId="Beskrivning">
    <w:name w:val="caption"/>
    <w:basedOn w:val="Normal"/>
    <w:next w:val="Normal"/>
    <w:semiHidden/>
    <w:locked/>
    <w:rsid w:val="003E5A84"/>
    <w:rPr>
      <w:b/>
      <w:bCs/>
      <w:sz w:val="20"/>
      <w:szCs w:val="20"/>
    </w:rPr>
  </w:style>
  <w:style w:type="paragraph" w:customStyle="1" w:styleId="figurtextrubrik">
    <w:name w:val="figurtextrubrik"/>
    <w:basedOn w:val="Rubrik5"/>
    <w:link w:val="figurtextrubrikChar"/>
    <w:autoRedefine/>
    <w:uiPriority w:val="2"/>
    <w:qFormat/>
    <w:rsid w:val="008472BF"/>
    <w:rPr>
      <w:rFonts w:ascii="Arial" w:hAnsi="Arial"/>
      <w:b/>
      <w:szCs w:val="24"/>
    </w:rPr>
  </w:style>
  <w:style w:type="paragraph" w:customStyle="1" w:styleId="figurtext">
    <w:name w:val="figurtext"/>
    <w:link w:val="figurtextChar"/>
    <w:autoRedefine/>
    <w:uiPriority w:val="2"/>
    <w:qFormat/>
    <w:rsid w:val="00F06591"/>
    <w:rPr>
      <w:rFonts w:ascii="Times New Roman" w:hAnsi="Times New Roman"/>
      <w:szCs w:val="24"/>
    </w:rPr>
  </w:style>
  <w:style w:type="character" w:customStyle="1" w:styleId="figurtextrubrikChar">
    <w:name w:val="figurtextrubrik Char"/>
    <w:link w:val="figurtextrubrik"/>
    <w:uiPriority w:val="2"/>
    <w:rsid w:val="008472BF"/>
    <w:rPr>
      <w:rFonts w:ascii="Arial" w:hAnsi="Arial"/>
      <w:b/>
      <w:bCs/>
      <w:iCs/>
      <w:szCs w:val="24"/>
    </w:rPr>
  </w:style>
  <w:style w:type="paragraph" w:customStyle="1" w:styleId="Infogabild">
    <w:name w:val="Infoga bild"/>
    <w:link w:val="InfogabildChar"/>
    <w:autoRedefine/>
    <w:semiHidden/>
    <w:rsid w:val="00F06591"/>
    <w:pPr>
      <w:jc w:val="center"/>
    </w:pPr>
    <w:rPr>
      <w:noProof/>
      <w:sz w:val="8"/>
      <w:szCs w:val="24"/>
    </w:rPr>
  </w:style>
  <w:style w:type="character" w:customStyle="1" w:styleId="figurtextChar">
    <w:name w:val="figurtext Char"/>
    <w:link w:val="figurtext"/>
    <w:uiPriority w:val="2"/>
    <w:rsid w:val="000D1586"/>
    <w:rPr>
      <w:rFonts w:ascii="Times New Roman" w:hAnsi="Times New Roman"/>
      <w:szCs w:val="24"/>
    </w:rPr>
  </w:style>
  <w:style w:type="paragraph" w:customStyle="1" w:styleId="Bildtextrubrik">
    <w:name w:val="Bildtextrubrik"/>
    <w:basedOn w:val="Rubrik5"/>
    <w:link w:val="BildtextrubrikChar"/>
    <w:autoRedefine/>
    <w:uiPriority w:val="2"/>
    <w:qFormat/>
    <w:rsid w:val="008472BF"/>
    <w:rPr>
      <w:rFonts w:ascii="Arial" w:hAnsi="Arial"/>
      <w:b/>
      <w:noProof/>
      <w:szCs w:val="24"/>
    </w:rPr>
  </w:style>
  <w:style w:type="character" w:customStyle="1" w:styleId="FrstaStyckeChar">
    <w:name w:val="FörstaStycke Char"/>
    <w:link w:val="FrstaStycke"/>
    <w:rsid w:val="00D62515"/>
    <w:rPr>
      <w:rFonts w:ascii="Times New Roman" w:hAnsi="Times New Roman"/>
      <w:sz w:val="24"/>
      <w:szCs w:val="24"/>
    </w:rPr>
  </w:style>
  <w:style w:type="character" w:customStyle="1" w:styleId="InfogabildChar">
    <w:name w:val="Infoga bild Char"/>
    <w:link w:val="Infogabild"/>
    <w:semiHidden/>
    <w:rsid w:val="00392FD0"/>
    <w:rPr>
      <w:noProof/>
      <w:sz w:val="8"/>
      <w:szCs w:val="24"/>
      <w:lang w:bidi="ar-SA"/>
    </w:rPr>
  </w:style>
  <w:style w:type="paragraph" w:customStyle="1" w:styleId="Bildtext">
    <w:name w:val="Bildtext"/>
    <w:basedOn w:val="Bildtextrubrik"/>
    <w:link w:val="BildtextChar"/>
    <w:autoRedefine/>
    <w:uiPriority w:val="2"/>
    <w:qFormat/>
    <w:rsid w:val="00643FC8"/>
    <w:pPr>
      <w:spacing w:before="0" w:after="120"/>
    </w:pPr>
    <w:rPr>
      <w:rFonts w:ascii="Times New Roman" w:hAnsi="Times New Roman"/>
      <w:b w:val="0"/>
      <w:lang w:val="x-none" w:eastAsia="x-none"/>
    </w:rPr>
  </w:style>
  <w:style w:type="character" w:customStyle="1" w:styleId="BildtextrubrikChar">
    <w:name w:val="Bildtextrubrik Char"/>
    <w:link w:val="Bildtextrubrik"/>
    <w:uiPriority w:val="2"/>
    <w:rsid w:val="008472BF"/>
    <w:rPr>
      <w:rFonts w:ascii="Arial" w:hAnsi="Arial"/>
      <w:b/>
      <w:bCs/>
      <w:iCs/>
      <w:noProof/>
      <w:szCs w:val="24"/>
    </w:rPr>
  </w:style>
  <w:style w:type="paragraph" w:styleId="Citat">
    <w:name w:val="Quote"/>
    <w:basedOn w:val="Normal"/>
    <w:next w:val="Normal"/>
    <w:link w:val="CitatChar"/>
    <w:autoRedefine/>
    <w:uiPriority w:val="29"/>
    <w:semiHidden/>
    <w:qFormat/>
    <w:rsid w:val="00F06591"/>
    <w:pPr>
      <w:spacing w:before="240" w:after="240" w:line="240" w:lineRule="auto"/>
      <w:ind w:left="1134"/>
    </w:pPr>
    <w:rPr>
      <w:iCs/>
      <w:color w:val="000000"/>
      <w:sz w:val="20"/>
      <w:lang w:val="x-none" w:eastAsia="x-none"/>
    </w:rPr>
  </w:style>
  <w:style w:type="character" w:customStyle="1" w:styleId="BildtextChar">
    <w:name w:val="Bildtext Char"/>
    <w:link w:val="Bildtext"/>
    <w:uiPriority w:val="2"/>
    <w:rsid w:val="000D1586"/>
    <w:rPr>
      <w:rFonts w:ascii="Times New Roman" w:hAnsi="Times New Roman"/>
      <w:noProof/>
      <w:szCs w:val="24"/>
      <w:lang w:val="x-none" w:eastAsia="x-none"/>
    </w:rPr>
  </w:style>
  <w:style w:type="character" w:customStyle="1" w:styleId="CitatChar">
    <w:name w:val="Citat Char"/>
    <w:link w:val="Citat"/>
    <w:uiPriority w:val="29"/>
    <w:semiHidden/>
    <w:rsid w:val="00392FD0"/>
    <w:rPr>
      <w:iCs/>
      <w:color w:val="000000"/>
      <w:szCs w:val="24"/>
    </w:rPr>
  </w:style>
  <w:style w:type="paragraph" w:customStyle="1" w:styleId="punktlista1">
    <w:name w:val="punktlista"/>
    <w:next w:val="Normal"/>
    <w:link w:val="punktlista2Char0"/>
    <w:autoRedefine/>
    <w:semiHidden/>
    <w:rsid w:val="00F06591"/>
    <w:pPr>
      <w:spacing w:before="60" w:after="60"/>
      <w:ind w:left="284"/>
    </w:pPr>
    <w:rPr>
      <w:sz w:val="22"/>
      <w:szCs w:val="24"/>
    </w:rPr>
  </w:style>
  <w:style w:type="character" w:customStyle="1" w:styleId="Punktlista2Char">
    <w:name w:val="Punktlista 2 Char"/>
    <w:link w:val="Punktlista2"/>
    <w:semiHidden/>
    <w:rsid w:val="00111825"/>
    <w:rPr>
      <w:rFonts w:ascii="Adobe Garamond Pro" w:hAnsi="Adobe Garamond Pro"/>
      <w:sz w:val="22"/>
      <w:szCs w:val="24"/>
    </w:rPr>
  </w:style>
  <w:style w:type="character" w:customStyle="1" w:styleId="punktlista2Char0">
    <w:name w:val="punktlista 2 Char"/>
    <w:link w:val="punktlista1"/>
    <w:semiHidden/>
    <w:rsid w:val="00392FD0"/>
    <w:rPr>
      <w:sz w:val="22"/>
      <w:szCs w:val="24"/>
      <w:lang w:bidi="ar-SA"/>
    </w:rPr>
  </w:style>
  <w:style w:type="paragraph" w:customStyle="1" w:styleId="Bokensundertitel">
    <w:name w:val="Bokens undertitel"/>
    <w:basedOn w:val="Undertitel"/>
    <w:link w:val="BokensundertitelChar"/>
    <w:autoRedefine/>
    <w:semiHidden/>
    <w:rsid w:val="002D5C25"/>
    <w:pPr>
      <w:ind w:left="0" w:right="0"/>
    </w:pPr>
    <w:rPr>
      <w:lang w:val="x-none" w:eastAsia="x-none"/>
    </w:rPr>
  </w:style>
  <w:style w:type="paragraph" w:customStyle="1" w:styleId="brdtext">
    <w:name w:val="brödtext"/>
    <w:link w:val="brdtextChar"/>
    <w:autoRedefine/>
    <w:qFormat/>
    <w:rsid w:val="00884709"/>
    <w:pPr>
      <w:spacing w:after="120" w:line="260" w:lineRule="exact"/>
    </w:pPr>
    <w:rPr>
      <w:rFonts w:ascii="Times New Roman" w:hAnsi="Times New Roman"/>
      <w:sz w:val="24"/>
      <w:szCs w:val="24"/>
    </w:rPr>
  </w:style>
  <w:style w:type="character" w:customStyle="1" w:styleId="UndertitelChar">
    <w:name w:val="Undertitel Char"/>
    <w:link w:val="Undertitel"/>
    <w:semiHidden/>
    <w:rsid w:val="00F855FD"/>
    <w:rPr>
      <w:rFonts w:ascii="Arial" w:hAnsi="Arial" w:cs="Arial"/>
      <w:sz w:val="32"/>
      <w:szCs w:val="32"/>
    </w:rPr>
  </w:style>
  <w:style w:type="character" w:customStyle="1" w:styleId="BokensundertitelChar">
    <w:name w:val="Bokens undertitel Char"/>
    <w:link w:val="Bokensundertitel"/>
    <w:semiHidden/>
    <w:rsid w:val="00F855FD"/>
    <w:rPr>
      <w:rFonts w:ascii="Arial" w:hAnsi="Arial" w:cs="Arial"/>
      <w:sz w:val="32"/>
      <w:szCs w:val="32"/>
      <w:lang w:val="x-none" w:eastAsia="x-none"/>
    </w:rPr>
  </w:style>
  <w:style w:type="paragraph" w:customStyle="1" w:styleId="brdtext1">
    <w:name w:val="brödtext 1"/>
    <w:link w:val="brdtext1Char"/>
    <w:autoRedefine/>
    <w:qFormat/>
    <w:rsid w:val="00E27B16"/>
    <w:pPr>
      <w:spacing w:line="260" w:lineRule="exact"/>
    </w:pPr>
    <w:rPr>
      <w:rFonts w:ascii="Times New Roman" w:hAnsi="Times New Roman"/>
      <w:sz w:val="24"/>
      <w:szCs w:val="24"/>
    </w:rPr>
  </w:style>
  <w:style w:type="character" w:customStyle="1" w:styleId="brdtextChar">
    <w:name w:val="brödtext Char"/>
    <w:link w:val="brdtext"/>
    <w:rsid w:val="00884709"/>
    <w:rPr>
      <w:rFonts w:ascii="Times New Roman" w:hAnsi="Times New Roman"/>
      <w:sz w:val="24"/>
      <w:szCs w:val="24"/>
    </w:rPr>
  </w:style>
  <w:style w:type="paragraph" w:customStyle="1" w:styleId="brdtext20">
    <w:name w:val="brödtext 2"/>
    <w:link w:val="brdtext2Char"/>
    <w:autoRedefine/>
    <w:qFormat/>
    <w:rsid w:val="00E27B16"/>
    <w:pPr>
      <w:spacing w:line="260" w:lineRule="exact"/>
      <w:ind w:firstLine="454"/>
    </w:pPr>
    <w:rPr>
      <w:rFonts w:ascii="Times New Roman" w:hAnsi="Times New Roman"/>
      <w:sz w:val="24"/>
      <w:szCs w:val="24"/>
    </w:rPr>
  </w:style>
  <w:style w:type="character" w:customStyle="1" w:styleId="brdtext1Char">
    <w:name w:val="brödtext 1 Char"/>
    <w:link w:val="brdtext1"/>
    <w:rsid w:val="00E27B16"/>
    <w:rPr>
      <w:rFonts w:ascii="Times New Roman" w:hAnsi="Times New Roman"/>
      <w:sz w:val="24"/>
      <w:szCs w:val="24"/>
    </w:rPr>
  </w:style>
  <w:style w:type="character" w:customStyle="1" w:styleId="brdtext2Char">
    <w:name w:val="brödtext 2 Char"/>
    <w:link w:val="brdtext20"/>
    <w:rsid w:val="00E27B16"/>
    <w:rPr>
      <w:rFonts w:ascii="Times New Roman" w:hAnsi="Times New Roman"/>
      <w:sz w:val="24"/>
      <w:szCs w:val="24"/>
    </w:rPr>
  </w:style>
  <w:style w:type="character" w:customStyle="1" w:styleId="Brdtext-fet">
    <w:name w:val="Brödtext - fet"/>
    <w:uiPriority w:val="1"/>
    <w:qFormat/>
    <w:rsid w:val="00E27B16"/>
    <w:rPr>
      <w:b w:val="0"/>
      <w:sz w:val="24"/>
      <w:szCs w:val="24"/>
    </w:rPr>
  </w:style>
  <w:style w:type="paragraph" w:customStyle="1" w:styleId="Infogabildtabell">
    <w:name w:val="Infoga bild/tabell"/>
    <w:basedOn w:val="brdtext"/>
    <w:qFormat/>
    <w:rsid w:val="00E41E70"/>
    <w:pPr>
      <w:spacing w:before="240" w:after="240" w:line="240" w:lineRule="auto"/>
      <w:jc w:val="center"/>
    </w:pPr>
    <w:rPr>
      <w:sz w:val="20"/>
    </w:rPr>
  </w:style>
  <w:style w:type="character" w:styleId="Starkbetoning">
    <w:name w:val="Intense Emphasis"/>
    <w:uiPriority w:val="21"/>
    <w:semiHidden/>
    <w:qFormat/>
    <w:rsid w:val="001C2A0B"/>
    <w:rPr>
      <w:rFonts w:ascii="Adobe Garamond Pro Bold" w:hAnsi="Adobe Garamond Pro Bold"/>
      <w:b w:val="0"/>
      <w:bCs/>
      <w:i w:val="0"/>
      <w:iCs/>
      <w:color w:val="auto"/>
    </w:rPr>
  </w:style>
  <w:style w:type="paragraph" w:customStyle="1" w:styleId="citat0">
    <w:name w:val="citat"/>
    <w:basedOn w:val="brdtext"/>
    <w:qFormat/>
    <w:rsid w:val="00E27B16"/>
    <w:pPr>
      <w:spacing w:line="280" w:lineRule="exact"/>
      <w:ind w:left="567"/>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6892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image" Target="media/image1.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ers\Documents\danco\900%20LTH\LTH%20diverse\lthmallar\rapportmall\Uppsatsmall1.dot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B6436-46A1-43F5-A9B1-F7357ED96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Uppsatsmall1</Template>
  <TotalTime>0</TotalTime>
  <Pages>27</Pages>
  <Words>1497</Words>
  <Characters>7937</Characters>
  <Application>Microsoft Office Word</Application>
  <DocSecurity>0</DocSecurity>
  <Lines>66</Lines>
  <Paragraphs>18</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Uppsatsmall</vt:lpstr>
      <vt:lpstr>Uppsatsmall</vt:lpstr>
    </vt:vector>
  </TitlesOfParts>
  <Company>User</Company>
  <LinksUpToDate>false</LinksUpToDate>
  <CharactersWithSpaces>9416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Uppsatsmall</dc:title>
  <dc:subject>Teknik och Samhälle</dc:subject>
  <dc:creator>anders</dc:creator>
  <cp:lastModifiedBy>fredrik_pettersson1 fredrik_pettersson1</cp:lastModifiedBy>
  <cp:revision>2</cp:revision>
  <cp:lastPrinted>2012-09-19T13:21:00Z</cp:lastPrinted>
  <dcterms:created xsi:type="dcterms:W3CDTF">2021-06-18T07:30:00Z</dcterms:created>
  <dcterms:modified xsi:type="dcterms:W3CDTF">2021-06-18T07:30:00Z</dcterms:modified>
</cp:coreProperties>
</file>